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275" w:rsidRDefault="00B95275" w:rsidP="00B95275">
      <w:pPr>
        <w:overflowPunct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Приложение 1</w:t>
      </w:r>
    </w:p>
    <w:p w:rsidR="00F44646" w:rsidRDefault="00F44646" w:rsidP="00942860">
      <w:pPr>
        <w:overflowPunct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Инструкция по регистрации </w:t>
      </w:r>
      <w:r w:rsidR="00B95275" w:rsidRPr="00B95275">
        <w:rPr>
          <w:rFonts w:eastAsia="Calibri"/>
          <w:sz w:val="28"/>
          <w:szCs w:val="28"/>
        </w:rPr>
        <w:t xml:space="preserve">на </w:t>
      </w:r>
      <w:r w:rsidR="00B95275">
        <w:rPr>
          <w:rFonts w:eastAsia="Calibri"/>
          <w:sz w:val="28"/>
          <w:szCs w:val="28"/>
        </w:rPr>
        <w:t>портале Государственных услуг посредством информационной системы «Единая система идентификац</w:t>
      </w:r>
      <w:proofErr w:type="gramStart"/>
      <w:r w:rsidR="00B95275">
        <w:rPr>
          <w:rFonts w:eastAsia="Calibri"/>
          <w:sz w:val="28"/>
          <w:szCs w:val="28"/>
        </w:rPr>
        <w:t>ии и ау</w:t>
      </w:r>
      <w:proofErr w:type="gramEnd"/>
      <w:r w:rsidR="00B95275">
        <w:rPr>
          <w:rFonts w:eastAsia="Calibri"/>
          <w:sz w:val="28"/>
          <w:szCs w:val="28"/>
        </w:rPr>
        <w:t>тентификации»</w:t>
      </w:r>
    </w:p>
    <w:p w:rsidR="00F44646" w:rsidRDefault="00F44646" w:rsidP="00942860">
      <w:pPr>
        <w:overflowPunct/>
        <w:jc w:val="center"/>
        <w:rPr>
          <w:rFonts w:eastAsia="Calibri"/>
          <w:sz w:val="28"/>
          <w:szCs w:val="28"/>
        </w:rPr>
      </w:pPr>
    </w:p>
    <w:p w:rsidR="00F44646" w:rsidRPr="00F44646" w:rsidRDefault="00F44646" w:rsidP="00942860">
      <w:pPr>
        <w:pStyle w:val="af2"/>
        <w:numPr>
          <w:ilvl w:val="0"/>
          <w:numId w:val="23"/>
        </w:numPr>
        <w:overflowPunct/>
        <w:ind w:left="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Pr="00F4464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браузере</w:t>
      </w:r>
      <w:r w:rsidRPr="00F44646">
        <w:rPr>
          <w:rFonts w:eastAsia="Calibri"/>
          <w:sz w:val="28"/>
          <w:szCs w:val="28"/>
        </w:rPr>
        <w:t xml:space="preserve"> (</w:t>
      </w:r>
      <w:r>
        <w:rPr>
          <w:rFonts w:eastAsia="Calibri"/>
          <w:sz w:val="28"/>
          <w:szCs w:val="28"/>
          <w:lang w:val="en-US"/>
        </w:rPr>
        <w:t>Internet</w:t>
      </w:r>
      <w:r w:rsidRPr="00F4464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val="en-US"/>
        </w:rPr>
        <w:t>Explorer</w:t>
      </w:r>
      <w:r w:rsidRPr="00F44646"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  <w:lang w:val="en-US"/>
        </w:rPr>
        <w:t>Chrom</w:t>
      </w:r>
      <w:proofErr w:type="spellEnd"/>
      <w:proofErr w:type="gramStart"/>
      <w:r w:rsidRPr="00F44646">
        <w:rPr>
          <w:rFonts w:eastAsia="Calibri"/>
          <w:sz w:val="28"/>
          <w:szCs w:val="28"/>
        </w:rPr>
        <w:t>е</w:t>
      </w:r>
      <w:proofErr w:type="gramEnd"/>
      <w:r w:rsidRPr="00F4464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или</w:t>
      </w:r>
      <w:r w:rsidRPr="00F4464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val="en-US"/>
        </w:rPr>
        <w:t>Mozilla</w:t>
      </w:r>
      <w:r w:rsidRPr="00F4464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val="en-US"/>
        </w:rPr>
        <w:t>Firefox</w:t>
      </w:r>
      <w:r w:rsidRPr="00F44646">
        <w:rPr>
          <w:rFonts w:eastAsia="Calibri"/>
          <w:sz w:val="28"/>
          <w:szCs w:val="28"/>
        </w:rPr>
        <w:t xml:space="preserve">) </w:t>
      </w:r>
      <w:r>
        <w:rPr>
          <w:rFonts w:eastAsia="Calibri"/>
          <w:sz w:val="28"/>
          <w:szCs w:val="28"/>
        </w:rPr>
        <w:t>перейти по адресу:</w:t>
      </w:r>
    </w:p>
    <w:p w:rsidR="00F44646" w:rsidRDefault="0001435B" w:rsidP="00942860">
      <w:pPr>
        <w:pStyle w:val="af2"/>
        <w:overflowPunct/>
        <w:ind w:left="0"/>
        <w:jc w:val="both"/>
        <w:rPr>
          <w:rFonts w:eastAsia="Calibri"/>
          <w:sz w:val="28"/>
          <w:szCs w:val="28"/>
          <w:lang w:val="en-US"/>
        </w:rPr>
      </w:pPr>
      <w:hyperlink r:id="rId9" w:history="1">
        <w:r w:rsidR="00DB520F" w:rsidRPr="00E452FB">
          <w:rPr>
            <w:rStyle w:val="af8"/>
            <w:rFonts w:eastAsia="Calibri"/>
            <w:sz w:val="28"/>
            <w:szCs w:val="28"/>
            <w:lang w:val="en-US"/>
          </w:rPr>
          <w:t>www.gosuslugi.ru</w:t>
        </w:r>
      </w:hyperlink>
    </w:p>
    <w:p w:rsidR="00DB520F" w:rsidRPr="00DB520F" w:rsidRDefault="00DB520F" w:rsidP="00942860">
      <w:pPr>
        <w:pStyle w:val="af2"/>
        <w:numPr>
          <w:ilvl w:val="0"/>
          <w:numId w:val="23"/>
        </w:numPr>
        <w:overflowPunct/>
        <w:ind w:left="0" w:firstLine="0"/>
        <w:jc w:val="both"/>
        <w:rPr>
          <w:rFonts w:eastAsia="Calibri"/>
          <w:sz w:val="28"/>
          <w:szCs w:val="28"/>
          <w:lang w:val="en-US"/>
        </w:rPr>
      </w:pPr>
      <w:r>
        <w:rPr>
          <w:rFonts w:eastAsia="Calibri"/>
          <w:sz w:val="28"/>
          <w:szCs w:val="28"/>
        </w:rPr>
        <w:t>Нажать на ссылку «Регистрация»</w:t>
      </w:r>
    </w:p>
    <w:p w:rsidR="00DB520F" w:rsidRDefault="00DB520F" w:rsidP="00942860">
      <w:pPr>
        <w:pStyle w:val="af2"/>
        <w:overflowPunct/>
        <w:ind w:left="0"/>
        <w:jc w:val="center"/>
        <w:rPr>
          <w:rFonts w:eastAsia="Calibri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6790F" wp14:editId="224F21D9">
                <wp:simplePos x="0" y="0"/>
                <wp:positionH relativeFrom="column">
                  <wp:posOffset>5386070</wp:posOffset>
                </wp:positionH>
                <wp:positionV relativeFrom="paragraph">
                  <wp:posOffset>993140</wp:posOffset>
                </wp:positionV>
                <wp:extent cx="714375" cy="19050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FDFFD29" id="Овал 2" o:spid="_x0000_s1026" style="position:absolute;margin-left:424.1pt;margin-top:78.2pt;width:56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D23CCD" wp14:editId="2C735C71">
            <wp:extent cx="5919308" cy="37338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5881" cy="373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0F" w:rsidRDefault="00DB520F" w:rsidP="00942860">
      <w:pPr>
        <w:overflowPunct/>
        <w:jc w:val="both"/>
        <w:rPr>
          <w:rFonts w:eastAsia="Calibri"/>
          <w:sz w:val="28"/>
          <w:szCs w:val="28"/>
        </w:rPr>
      </w:pPr>
    </w:p>
    <w:p w:rsidR="008F5659" w:rsidRPr="008F5659" w:rsidRDefault="008F5659" w:rsidP="00942860">
      <w:pPr>
        <w:pStyle w:val="af2"/>
        <w:numPr>
          <w:ilvl w:val="0"/>
          <w:numId w:val="23"/>
        </w:numPr>
        <w:overflowPunct/>
        <w:ind w:left="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60AE17F7" wp14:editId="11DA526C">
            <wp:extent cx="6286500" cy="4352925"/>
            <wp:effectExtent l="0" t="0" r="0" b="9525"/>
            <wp:docPr id="5" name="Рисунок 5" descr="D:\Temp\Новая папка\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Новая папка\1 - 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59" w:rsidRPr="008F5659" w:rsidRDefault="008F5659" w:rsidP="00942860">
      <w:pPr>
        <w:pStyle w:val="af2"/>
        <w:numPr>
          <w:ilvl w:val="0"/>
          <w:numId w:val="23"/>
        </w:numPr>
        <w:overflowPunct/>
        <w:ind w:left="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7F98BE17" wp14:editId="21C175CA">
            <wp:extent cx="6286500" cy="4352925"/>
            <wp:effectExtent l="0" t="0" r="0" b="9525"/>
            <wp:docPr id="7" name="Рисунок 7" descr="D:\Temp\Новая папка\1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Новая папка\1 - 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A9" w:rsidRPr="00F44646" w:rsidRDefault="008618A9" w:rsidP="00942860">
      <w:pPr>
        <w:overflowPunct/>
        <w:jc w:val="center"/>
        <w:rPr>
          <w:rFonts w:eastAsia="Calibri"/>
          <w:sz w:val="24"/>
          <w:szCs w:val="24"/>
        </w:rPr>
      </w:pPr>
    </w:p>
    <w:p w:rsidR="008618A9" w:rsidRPr="00FB2099" w:rsidRDefault="008F5659" w:rsidP="00942860">
      <w:pPr>
        <w:pStyle w:val="af2"/>
        <w:numPr>
          <w:ilvl w:val="0"/>
          <w:numId w:val="23"/>
        </w:numPr>
        <w:overflowPunct/>
        <w:ind w:left="0" w:firstLine="0"/>
        <w:rPr>
          <w:rFonts w:eastAsia="Calibri"/>
          <w:sz w:val="28"/>
          <w:szCs w:val="28"/>
        </w:rPr>
      </w:pPr>
      <w:r w:rsidRPr="003A55F0">
        <w:rPr>
          <w:rFonts w:eastAsia="Calibri"/>
          <w:sz w:val="28"/>
          <w:szCs w:val="28"/>
        </w:rPr>
        <w:lastRenderedPageBreak/>
        <w:t xml:space="preserve"> Пройти процедуру подтверждения личности.  </w:t>
      </w:r>
      <w:bookmarkStart w:id="0" w:name="_GoBack"/>
      <w:r w:rsidRPr="003A55F0">
        <w:rPr>
          <w:rFonts w:eastAsia="Calibri"/>
          <w:noProof/>
          <w:sz w:val="28"/>
          <w:szCs w:val="28"/>
        </w:rPr>
        <w:drawing>
          <wp:inline distT="0" distB="0" distL="0" distR="0" wp14:anchorId="15D07C8F" wp14:editId="7A4739EF">
            <wp:extent cx="6915150" cy="4788218"/>
            <wp:effectExtent l="0" t="0" r="0" b="0"/>
            <wp:docPr id="8" name="Рисунок 8" descr="D:\Temp\Новая папка\1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Новая папка\1 - 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397" cy="479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2099" w:rsidRPr="00FB2099" w:rsidRDefault="00FB2099" w:rsidP="00FB2099">
      <w:pPr>
        <w:pStyle w:val="af2"/>
        <w:rPr>
          <w:rFonts w:eastAsia="Calibri"/>
          <w:sz w:val="28"/>
          <w:szCs w:val="28"/>
        </w:rPr>
      </w:pPr>
    </w:p>
    <w:sectPr w:rsidR="00FB2099" w:rsidRPr="00FB2099" w:rsidSect="009F7933">
      <w:headerReference w:type="default" r:id="rId14"/>
      <w:headerReference w:type="first" r:id="rId15"/>
      <w:pgSz w:w="11906" w:h="16838"/>
      <w:pgMar w:top="567" w:right="567" w:bottom="567" w:left="1418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F41" w:rsidRDefault="00881F41" w:rsidP="00DF2C93">
      <w:r>
        <w:separator/>
      </w:r>
    </w:p>
  </w:endnote>
  <w:endnote w:type="continuationSeparator" w:id="0">
    <w:p w:rsidR="00881F41" w:rsidRDefault="00881F41" w:rsidP="00DF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F41" w:rsidRDefault="00881F41" w:rsidP="00DF2C93">
      <w:r>
        <w:separator/>
      </w:r>
    </w:p>
  </w:footnote>
  <w:footnote w:type="continuationSeparator" w:id="0">
    <w:p w:rsidR="00881F41" w:rsidRDefault="00881F41" w:rsidP="00DF2C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D82" w:rsidRDefault="009122CB">
    <w:pPr>
      <w:pStyle w:val="ac"/>
      <w:jc w:val="center"/>
    </w:pPr>
    <w:r>
      <w:fldChar w:fldCharType="begin"/>
    </w:r>
    <w:r w:rsidR="004704B2">
      <w:instrText xml:space="preserve"> PAGE   \* MERGEFORMAT </w:instrText>
    </w:r>
    <w:r>
      <w:fldChar w:fldCharType="separate"/>
    </w:r>
    <w:r w:rsidR="00350CAC">
      <w:rPr>
        <w:noProof/>
      </w:rPr>
      <w:t>2</w:t>
    </w:r>
    <w:r>
      <w:rPr>
        <w:noProof/>
      </w:rPr>
      <w:fldChar w:fldCharType="end"/>
    </w:r>
  </w:p>
  <w:p w:rsidR="00D75D82" w:rsidRDefault="00D75D82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D82" w:rsidRDefault="00D75D82">
    <w:pPr>
      <w:pStyle w:val="ac"/>
    </w:pPr>
  </w:p>
  <w:p w:rsidR="00D75D82" w:rsidRDefault="00D75D8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6FC4A32"/>
    <w:lvl w:ilvl="0">
      <w:numFmt w:val="bullet"/>
      <w:lvlText w:val="*"/>
      <w:lvlJc w:val="left"/>
    </w:lvl>
  </w:abstractNum>
  <w:abstractNum w:abstractNumId="1">
    <w:nsid w:val="04DD4493"/>
    <w:multiLevelType w:val="hybridMultilevel"/>
    <w:tmpl w:val="EB6062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50F18"/>
    <w:multiLevelType w:val="hybridMultilevel"/>
    <w:tmpl w:val="891A11AC"/>
    <w:lvl w:ilvl="0" w:tplc="39606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B7FA7"/>
    <w:multiLevelType w:val="hybridMultilevel"/>
    <w:tmpl w:val="7568B386"/>
    <w:lvl w:ilvl="0" w:tplc="6A62C51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A3B0384"/>
    <w:multiLevelType w:val="hybridMultilevel"/>
    <w:tmpl w:val="1E2AA928"/>
    <w:lvl w:ilvl="0" w:tplc="39606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B4E83"/>
    <w:multiLevelType w:val="hybridMultilevel"/>
    <w:tmpl w:val="0B422D64"/>
    <w:lvl w:ilvl="0" w:tplc="7A2670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7241EE"/>
    <w:multiLevelType w:val="singleLevel"/>
    <w:tmpl w:val="30C66A56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7">
    <w:nsid w:val="25850FEF"/>
    <w:multiLevelType w:val="hybridMultilevel"/>
    <w:tmpl w:val="712400B2"/>
    <w:lvl w:ilvl="0" w:tplc="9D5438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BBB6248"/>
    <w:multiLevelType w:val="hybridMultilevel"/>
    <w:tmpl w:val="3E9419D0"/>
    <w:lvl w:ilvl="0" w:tplc="770C9A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FED3322"/>
    <w:multiLevelType w:val="hybridMultilevel"/>
    <w:tmpl w:val="D840BEB2"/>
    <w:lvl w:ilvl="0" w:tplc="041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>
    <w:nsid w:val="4862279A"/>
    <w:multiLevelType w:val="singleLevel"/>
    <w:tmpl w:val="FF6A1F50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1">
    <w:nsid w:val="4FDB4D9C"/>
    <w:multiLevelType w:val="hybridMultilevel"/>
    <w:tmpl w:val="ADE22688"/>
    <w:lvl w:ilvl="0" w:tplc="07E8C4B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0D83E7E"/>
    <w:multiLevelType w:val="hybridMultilevel"/>
    <w:tmpl w:val="45AC69A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2D57CC8"/>
    <w:multiLevelType w:val="hybridMultilevel"/>
    <w:tmpl w:val="9CC6C0AC"/>
    <w:lvl w:ilvl="0" w:tplc="4DA07966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61C409B"/>
    <w:multiLevelType w:val="hybridMultilevel"/>
    <w:tmpl w:val="54E441EA"/>
    <w:lvl w:ilvl="0" w:tplc="39606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0259C1"/>
    <w:multiLevelType w:val="multilevel"/>
    <w:tmpl w:val="5DDE80DE"/>
    <w:lvl w:ilvl="0">
      <w:start w:val="1"/>
      <w:numFmt w:val="bullet"/>
      <w:suff w:val="space"/>
      <w:lvlText w:val="-"/>
      <w:lvlJc w:val="left"/>
      <w:pPr>
        <w:ind w:left="0" w:firstLine="72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suff w:val="space"/>
      <w:lvlText w:val="-"/>
      <w:lvlJc w:val="left"/>
      <w:pPr>
        <w:ind w:left="720" w:firstLine="771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suff w:val="space"/>
      <w:lvlText w:val="-"/>
      <w:lvlJc w:val="left"/>
      <w:pPr>
        <w:ind w:left="1491" w:firstLine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</w:lvl>
  </w:abstractNum>
  <w:abstractNum w:abstractNumId="16">
    <w:nsid w:val="629C4531"/>
    <w:multiLevelType w:val="hybridMultilevel"/>
    <w:tmpl w:val="596628EC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>
    <w:nsid w:val="69D56270"/>
    <w:multiLevelType w:val="hybridMultilevel"/>
    <w:tmpl w:val="91F28AB0"/>
    <w:lvl w:ilvl="0" w:tplc="C71C0B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BCB16B8"/>
    <w:multiLevelType w:val="hybridMultilevel"/>
    <w:tmpl w:val="A364C35C"/>
    <w:lvl w:ilvl="0" w:tplc="39606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B4020F"/>
    <w:multiLevelType w:val="hybridMultilevel"/>
    <w:tmpl w:val="5B8C709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E476503"/>
    <w:multiLevelType w:val="hybridMultilevel"/>
    <w:tmpl w:val="9A449D8A"/>
    <w:lvl w:ilvl="0" w:tplc="AF0035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EE35AED"/>
    <w:multiLevelType w:val="hybridMultilevel"/>
    <w:tmpl w:val="FC5847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44486B"/>
    <w:multiLevelType w:val="hybridMultilevel"/>
    <w:tmpl w:val="4D148B56"/>
    <w:lvl w:ilvl="0" w:tplc="0B18D26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7963130C"/>
    <w:multiLevelType w:val="hybridMultilevel"/>
    <w:tmpl w:val="B30A237A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19"/>
  </w:num>
  <w:num w:numId="4">
    <w:abstractNumId w:val="10"/>
  </w:num>
  <w:num w:numId="5">
    <w:abstractNumId w:val="6"/>
  </w:num>
  <w:num w:numId="6">
    <w:abstractNumId w:val="11"/>
  </w:num>
  <w:num w:numId="7">
    <w:abstractNumId w:val="3"/>
  </w:num>
  <w:num w:numId="8">
    <w:abstractNumId w:val="9"/>
  </w:num>
  <w:num w:numId="9">
    <w:abstractNumId w:val="23"/>
  </w:num>
  <w:num w:numId="10">
    <w:abstractNumId w:val="12"/>
  </w:num>
  <w:num w:numId="11">
    <w:abstractNumId w:val="16"/>
  </w:num>
  <w:num w:numId="12">
    <w:abstractNumId w:val="22"/>
  </w:num>
  <w:num w:numId="13">
    <w:abstractNumId w:val="7"/>
  </w:num>
  <w:num w:numId="14">
    <w:abstractNumId w:val="20"/>
  </w:num>
  <w:num w:numId="15">
    <w:abstractNumId w:val="13"/>
  </w:num>
  <w:num w:numId="16">
    <w:abstractNumId w:val="1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7"/>
  </w:num>
  <w:num w:numId="19">
    <w:abstractNumId w:val="2"/>
  </w:num>
  <w:num w:numId="20">
    <w:abstractNumId w:val="18"/>
  </w:num>
  <w:num w:numId="21">
    <w:abstractNumId w:val="14"/>
  </w:num>
  <w:num w:numId="22">
    <w:abstractNumId w:val="4"/>
  </w:num>
  <w:num w:numId="23">
    <w:abstractNumId w:val="2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93"/>
    <w:rsid w:val="0000127B"/>
    <w:rsid w:val="00003C1D"/>
    <w:rsid w:val="0000478B"/>
    <w:rsid w:val="00005F16"/>
    <w:rsid w:val="00006410"/>
    <w:rsid w:val="000075CA"/>
    <w:rsid w:val="000113DC"/>
    <w:rsid w:val="00011FE0"/>
    <w:rsid w:val="00013101"/>
    <w:rsid w:val="0001338C"/>
    <w:rsid w:val="000156C9"/>
    <w:rsid w:val="00016B4A"/>
    <w:rsid w:val="000223A0"/>
    <w:rsid w:val="00026022"/>
    <w:rsid w:val="000261EB"/>
    <w:rsid w:val="00026450"/>
    <w:rsid w:val="00026A71"/>
    <w:rsid w:val="00032997"/>
    <w:rsid w:val="00033CD0"/>
    <w:rsid w:val="0003473A"/>
    <w:rsid w:val="00034E21"/>
    <w:rsid w:val="00037887"/>
    <w:rsid w:val="00040546"/>
    <w:rsid w:val="00043162"/>
    <w:rsid w:val="00044F50"/>
    <w:rsid w:val="000454A6"/>
    <w:rsid w:val="00046FB4"/>
    <w:rsid w:val="00053056"/>
    <w:rsid w:val="00053AB1"/>
    <w:rsid w:val="00053EBD"/>
    <w:rsid w:val="000557BA"/>
    <w:rsid w:val="00055F1D"/>
    <w:rsid w:val="00056EAD"/>
    <w:rsid w:val="000578F8"/>
    <w:rsid w:val="0006061F"/>
    <w:rsid w:val="00060BD2"/>
    <w:rsid w:val="000613BC"/>
    <w:rsid w:val="000630DF"/>
    <w:rsid w:val="000666FD"/>
    <w:rsid w:val="0006686D"/>
    <w:rsid w:val="00070076"/>
    <w:rsid w:val="00070089"/>
    <w:rsid w:val="0007224D"/>
    <w:rsid w:val="000746A1"/>
    <w:rsid w:val="000746A4"/>
    <w:rsid w:val="0007498B"/>
    <w:rsid w:val="000749DF"/>
    <w:rsid w:val="00074C13"/>
    <w:rsid w:val="000757BC"/>
    <w:rsid w:val="000816C9"/>
    <w:rsid w:val="00081F37"/>
    <w:rsid w:val="00082653"/>
    <w:rsid w:val="00082E56"/>
    <w:rsid w:val="000846DE"/>
    <w:rsid w:val="00084CD0"/>
    <w:rsid w:val="00085246"/>
    <w:rsid w:val="00086EC6"/>
    <w:rsid w:val="00090326"/>
    <w:rsid w:val="000906D5"/>
    <w:rsid w:val="00092661"/>
    <w:rsid w:val="00093F37"/>
    <w:rsid w:val="00095550"/>
    <w:rsid w:val="00095892"/>
    <w:rsid w:val="00097C98"/>
    <w:rsid w:val="000A1124"/>
    <w:rsid w:val="000A266F"/>
    <w:rsid w:val="000A2BAA"/>
    <w:rsid w:val="000A2EF5"/>
    <w:rsid w:val="000A336B"/>
    <w:rsid w:val="000A7E32"/>
    <w:rsid w:val="000B0587"/>
    <w:rsid w:val="000B2C5D"/>
    <w:rsid w:val="000B2D69"/>
    <w:rsid w:val="000B31EF"/>
    <w:rsid w:val="000B36FE"/>
    <w:rsid w:val="000B62C1"/>
    <w:rsid w:val="000B69CB"/>
    <w:rsid w:val="000B6A20"/>
    <w:rsid w:val="000C0993"/>
    <w:rsid w:val="000C2AC2"/>
    <w:rsid w:val="000C4338"/>
    <w:rsid w:val="000D5F92"/>
    <w:rsid w:val="000D5FA5"/>
    <w:rsid w:val="000D61A1"/>
    <w:rsid w:val="000D6574"/>
    <w:rsid w:val="000E027B"/>
    <w:rsid w:val="000E5C17"/>
    <w:rsid w:val="000F4140"/>
    <w:rsid w:val="000F620A"/>
    <w:rsid w:val="000F6596"/>
    <w:rsid w:val="000F7666"/>
    <w:rsid w:val="00105A4B"/>
    <w:rsid w:val="00113573"/>
    <w:rsid w:val="00113BE9"/>
    <w:rsid w:val="00113C38"/>
    <w:rsid w:val="001151D1"/>
    <w:rsid w:val="00115221"/>
    <w:rsid w:val="0011717B"/>
    <w:rsid w:val="001226EB"/>
    <w:rsid w:val="00122717"/>
    <w:rsid w:val="00122908"/>
    <w:rsid w:val="00127C49"/>
    <w:rsid w:val="00130B2E"/>
    <w:rsid w:val="001310ED"/>
    <w:rsid w:val="00135C7F"/>
    <w:rsid w:val="00135F89"/>
    <w:rsid w:val="00140176"/>
    <w:rsid w:val="00141AA5"/>
    <w:rsid w:val="00141F10"/>
    <w:rsid w:val="00142334"/>
    <w:rsid w:val="00142ED2"/>
    <w:rsid w:val="001476C1"/>
    <w:rsid w:val="001518B8"/>
    <w:rsid w:val="00152699"/>
    <w:rsid w:val="001546D8"/>
    <w:rsid w:val="00162796"/>
    <w:rsid w:val="001649EA"/>
    <w:rsid w:val="001658A3"/>
    <w:rsid w:val="00167147"/>
    <w:rsid w:val="00170E4D"/>
    <w:rsid w:val="00170F1B"/>
    <w:rsid w:val="0017134C"/>
    <w:rsid w:val="00171D4A"/>
    <w:rsid w:val="0017272F"/>
    <w:rsid w:val="00172767"/>
    <w:rsid w:val="00172A06"/>
    <w:rsid w:val="001746C0"/>
    <w:rsid w:val="00181C93"/>
    <w:rsid w:val="00182441"/>
    <w:rsid w:val="00183067"/>
    <w:rsid w:val="0018583B"/>
    <w:rsid w:val="0018688D"/>
    <w:rsid w:val="00190808"/>
    <w:rsid w:val="00194385"/>
    <w:rsid w:val="001947E4"/>
    <w:rsid w:val="00194A9F"/>
    <w:rsid w:val="00194D7F"/>
    <w:rsid w:val="00195BE7"/>
    <w:rsid w:val="001A150D"/>
    <w:rsid w:val="001A1E80"/>
    <w:rsid w:val="001A228D"/>
    <w:rsid w:val="001A68CF"/>
    <w:rsid w:val="001B018F"/>
    <w:rsid w:val="001B046B"/>
    <w:rsid w:val="001B20AD"/>
    <w:rsid w:val="001B276F"/>
    <w:rsid w:val="001B4FE5"/>
    <w:rsid w:val="001B5B1C"/>
    <w:rsid w:val="001B7F6E"/>
    <w:rsid w:val="001C00D7"/>
    <w:rsid w:val="001C16D7"/>
    <w:rsid w:val="001C2671"/>
    <w:rsid w:val="001C2962"/>
    <w:rsid w:val="001C3AAF"/>
    <w:rsid w:val="001C4723"/>
    <w:rsid w:val="001C5041"/>
    <w:rsid w:val="001C519A"/>
    <w:rsid w:val="001D467F"/>
    <w:rsid w:val="001D4E8C"/>
    <w:rsid w:val="001D6865"/>
    <w:rsid w:val="001E09FD"/>
    <w:rsid w:val="001E11C6"/>
    <w:rsid w:val="001E2CD5"/>
    <w:rsid w:val="001E2CF4"/>
    <w:rsid w:val="001E37CA"/>
    <w:rsid w:val="001E3861"/>
    <w:rsid w:val="001E57C5"/>
    <w:rsid w:val="001E6AB9"/>
    <w:rsid w:val="001E6CA1"/>
    <w:rsid w:val="001E6F9F"/>
    <w:rsid w:val="001E7A88"/>
    <w:rsid w:val="001F6E6A"/>
    <w:rsid w:val="002008C3"/>
    <w:rsid w:val="0020216A"/>
    <w:rsid w:val="002026C6"/>
    <w:rsid w:val="002119D2"/>
    <w:rsid w:val="002122ED"/>
    <w:rsid w:val="0021275E"/>
    <w:rsid w:val="002147C1"/>
    <w:rsid w:val="002163B7"/>
    <w:rsid w:val="00216574"/>
    <w:rsid w:val="002171DF"/>
    <w:rsid w:val="002219FE"/>
    <w:rsid w:val="00222ACB"/>
    <w:rsid w:val="00222DB7"/>
    <w:rsid w:val="00222F5A"/>
    <w:rsid w:val="002247CE"/>
    <w:rsid w:val="002262D6"/>
    <w:rsid w:val="002265E0"/>
    <w:rsid w:val="00227968"/>
    <w:rsid w:val="002316BA"/>
    <w:rsid w:val="002352E7"/>
    <w:rsid w:val="00235A0C"/>
    <w:rsid w:val="002364ED"/>
    <w:rsid w:val="00236D74"/>
    <w:rsid w:val="0024200E"/>
    <w:rsid w:val="002445F2"/>
    <w:rsid w:val="00247A68"/>
    <w:rsid w:val="00253377"/>
    <w:rsid w:val="00255CE1"/>
    <w:rsid w:val="00261910"/>
    <w:rsid w:val="00262A44"/>
    <w:rsid w:val="002631E6"/>
    <w:rsid w:val="00263CDE"/>
    <w:rsid w:val="00264F96"/>
    <w:rsid w:val="0026586F"/>
    <w:rsid w:val="002664D5"/>
    <w:rsid w:val="00270940"/>
    <w:rsid w:val="002712B9"/>
    <w:rsid w:val="00271A88"/>
    <w:rsid w:val="00272302"/>
    <w:rsid w:val="00273B73"/>
    <w:rsid w:val="002744B1"/>
    <w:rsid w:val="002748C2"/>
    <w:rsid w:val="00280B49"/>
    <w:rsid w:val="00281836"/>
    <w:rsid w:val="00282038"/>
    <w:rsid w:val="0028375F"/>
    <w:rsid w:val="00284279"/>
    <w:rsid w:val="002846D6"/>
    <w:rsid w:val="002928A9"/>
    <w:rsid w:val="00293076"/>
    <w:rsid w:val="00293217"/>
    <w:rsid w:val="00293840"/>
    <w:rsid w:val="002941D0"/>
    <w:rsid w:val="00295AE5"/>
    <w:rsid w:val="00296B6D"/>
    <w:rsid w:val="002A1DBF"/>
    <w:rsid w:val="002A3265"/>
    <w:rsid w:val="002A5436"/>
    <w:rsid w:val="002A6211"/>
    <w:rsid w:val="002B022E"/>
    <w:rsid w:val="002B2A50"/>
    <w:rsid w:val="002B3163"/>
    <w:rsid w:val="002B4004"/>
    <w:rsid w:val="002B7BF5"/>
    <w:rsid w:val="002C0B89"/>
    <w:rsid w:val="002C17C9"/>
    <w:rsid w:val="002C2519"/>
    <w:rsid w:val="002C356B"/>
    <w:rsid w:val="002C4D12"/>
    <w:rsid w:val="002C6CDA"/>
    <w:rsid w:val="002C77E0"/>
    <w:rsid w:val="002D069A"/>
    <w:rsid w:val="002D2023"/>
    <w:rsid w:val="002D683A"/>
    <w:rsid w:val="002D695B"/>
    <w:rsid w:val="002D7BEE"/>
    <w:rsid w:val="002E1C1C"/>
    <w:rsid w:val="002E3FA8"/>
    <w:rsid w:val="002F021E"/>
    <w:rsid w:val="002F1308"/>
    <w:rsid w:val="002F1B71"/>
    <w:rsid w:val="002F20DF"/>
    <w:rsid w:val="002F36BC"/>
    <w:rsid w:val="002F389A"/>
    <w:rsid w:val="002F4730"/>
    <w:rsid w:val="002F5A1E"/>
    <w:rsid w:val="002F6445"/>
    <w:rsid w:val="0030154F"/>
    <w:rsid w:val="00302034"/>
    <w:rsid w:val="00307AC7"/>
    <w:rsid w:val="003107D9"/>
    <w:rsid w:val="00310A9D"/>
    <w:rsid w:val="00312133"/>
    <w:rsid w:val="0032109F"/>
    <w:rsid w:val="00323969"/>
    <w:rsid w:val="003258E8"/>
    <w:rsid w:val="00327245"/>
    <w:rsid w:val="00327BAC"/>
    <w:rsid w:val="00327D65"/>
    <w:rsid w:val="00327FA9"/>
    <w:rsid w:val="0033143D"/>
    <w:rsid w:val="003328D2"/>
    <w:rsid w:val="0033324A"/>
    <w:rsid w:val="00335DBB"/>
    <w:rsid w:val="00336C60"/>
    <w:rsid w:val="00337825"/>
    <w:rsid w:val="00337B37"/>
    <w:rsid w:val="00340817"/>
    <w:rsid w:val="00342617"/>
    <w:rsid w:val="00345BC8"/>
    <w:rsid w:val="00350CAC"/>
    <w:rsid w:val="0035419A"/>
    <w:rsid w:val="00356C1C"/>
    <w:rsid w:val="00360CCF"/>
    <w:rsid w:val="0036184A"/>
    <w:rsid w:val="00362A9E"/>
    <w:rsid w:val="003653AE"/>
    <w:rsid w:val="00367001"/>
    <w:rsid w:val="00373544"/>
    <w:rsid w:val="00373D4C"/>
    <w:rsid w:val="00380138"/>
    <w:rsid w:val="00385F93"/>
    <w:rsid w:val="00387734"/>
    <w:rsid w:val="003925E6"/>
    <w:rsid w:val="00394D94"/>
    <w:rsid w:val="0039534A"/>
    <w:rsid w:val="003967E6"/>
    <w:rsid w:val="00396DC7"/>
    <w:rsid w:val="00397878"/>
    <w:rsid w:val="003A2B9F"/>
    <w:rsid w:val="003A4DBA"/>
    <w:rsid w:val="003A55F0"/>
    <w:rsid w:val="003A561F"/>
    <w:rsid w:val="003A7DBC"/>
    <w:rsid w:val="003B30EB"/>
    <w:rsid w:val="003B49CE"/>
    <w:rsid w:val="003B540B"/>
    <w:rsid w:val="003B5F88"/>
    <w:rsid w:val="003B7075"/>
    <w:rsid w:val="003B767E"/>
    <w:rsid w:val="003C1AF7"/>
    <w:rsid w:val="003C2028"/>
    <w:rsid w:val="003C25BD"/>
    <w:rsid w:val="003C3118"/>
    <w:rsid w:val="003C3FA5"/>
    <w:rsid w:val="003C4CDA"/>
    <w:rsid w:val="003C5415"/>
    <w:rsid w:val="003C6D86"/>
    <w:rsid w:val="003D0B3B"/>
    <w:rsid w:val="003D3F42"/>
    <w:rsid w:val="003D3FEC"/>
    <w:rsid w:val="003D40AC"/>
    <w:rsid w:val="003D4960"/>
    <w:rsid w:val="003D49BB"/>
    <w:rsid w:val="003D5AF7"/>
    <w:rsid w:val="003D66C2"/>
    <w:rsid w:val="003E30CF"/>
    <w:rsid w:val="003E3597"/>
    <w:rsid w:val="003E4385"/>
    <w:rsid w:val="003E7ED8"/>
    <w:rsid w:val="003F392B"/>
    <w:rsid w:val="003F5076"/>
    <w:rsid w:val="003F63BD"/>
    <w:rsid w:val="003F7CE6"/>
    <w:rsid w:val="00405F11"/>
    <w:rsid w:val="00410061"/>
    <w:rsid w:val="00411559"/>
    <w:rsid w:val="00413545"/>
    <w:rsid w:val="00414D40"/>
    <w:rsid w:val="0042003A"/>
    <w:rsid w:val="00422651"/>
    <w:rsid w:val="00424113"/>
    <w:rsid w:val="00425609"/>
    <w:rsid w:val="00426132"/>
    <w:rsid w:val="004273A6"/>
    <w:rsid w:val="00427ABA"/>
    <w:rsid w:val="00430D08"/>
    <w:rsid w:val="00430F72"/>
    <w:rsid w:val="00432358"/>
    <w:rsid w:val="00435A2F"/>
    <w:rsid w:val="00435B71"/>
    <w:rsid w:val="004363BB"/>
    <w:rsid w:val="00440F97"/>
    <w:rsid w:val="004418BB"/>
    <w:rsid w:val="00441F3F"/>
    <w:rsid w:val="00442C6E"/>
    <w:rsid w:val="004461F9"/>
    <w:rsid w:val="00450CB0"/>
    <w:rsid w:val="0045514C"/>
    <w:rsid w:val="00455371"/>
    <w:rsid w:val="00456383"/>
    <w:rsid w:val="00456D88"/>
    <w:rsid w:val="0045728D"/>
    <w:rsid w:val="00462212"/>
    <w:rsid w:val="00462F87"/>
    <w:rsid w:val="0046398D"/>
    <w:rsid w:val="004670ED"/>
    <w:rsid w:val="00467420"/>
    <w:rsid w:val="004676B6"/>
    <w:rsid w:val="004704B2"/>
    <w:rsid w:val="004708A7"/>
    <w:rsid w:val="00471861"/>
    <w:rsid w:val="00473723"/>
    <w:rsid w:val="004741CD"/>
    <w:rsid w:val="00476440"/>
    <w:rsid w:val="00476778"/>
    <w:rsid w:val="00476D2A"/>
    <w:rsid w:val="0048169E"/>
    <w:rsid w:val="00481C26"/>
    <w:rsid w:val="004826DD"/>
    <w:rsid w:val="0048309B"/>
    <w:rsid w:val="0048441C"/>
    <w:rsid w:val="004874C6"/>
    <w:rsid w:val="004915AC"/>
    <w:rsid w:val="0049344D"/>
    <w:rsid w:val="00493D4B"/>
    <w:rsid w:val="0049422B"/>
    <w:rsid w:val="00497757"/>
    <w:rsid w:val="004A25AD"/>
    <w:rsid w:val="004A35A3"/>
    <w:rsid w:val="004A6D9A"/>
    <w:rsid w:val="004A6EFD"/>
    <w:rsid w:val="004A7ED7"/>
    <w:rsid w:val="004B089C"/>
    <w:rsid w:val="004B144F"/>
    <w:rsid w:val="004B1613"/>
    <w:rsid w:val="004B46E1"/>
    <w:rsid w:val="004B4E59"/>
    <w:rsid w:val="004B4FDB"/>
    <w:rsid w:val="004B58E5"/>
    <w:rsid w:val="004B77C1"/>
    <w:rsid w:val="004B7FB7"/>
    <w:rsid w:val="004C0776"/>
    <w:rsid w:val="004C1830"/>
    <w:rsid w:val="004C2473"/>
    <w:rsid w:val="004C4EE2"/>
    <w:rsid w:val="004C4F8D"/>
    <w:rsid w:val="004C6159"/>
    <w:rsid w:val="004C6B01"/>
    <w:rsid w:val="004D102C"/>
    <w:rsid w:val="004D2004"/>
    <w:rsid w:val="004D2D4D"/>
    <w:rsid w:val="004D34F0"/>
    <w:rsid w:val="004D46CD"/>
    <w:rsid w:val="004D4731"/>
    <w:rsid w:val="004D5154"/>
    <w:rsid w:val="004D5677"/>
    <w:rsid w:val="004D5EED"/>
    <w:rsid w:val="004E2333"/>
    <w:rsid w:val="004E2402"/>
    <w:rsid w:val="004E471A"/>
    <w:rsid w:val="004E4B44"/>
    <w:rsid w:val="004E679C"/>
    <w:rsid w:val="004E6B4B"/>
    <w:rsid w:val="004F00CE"/>
    <w:rsid w:val="004F18B8"/>
    <w:rsid w:val="004F20C8"/>
    <w:rsid w:val="004F6C26"/>
    <w:rsid w:val="004F78A2"/>
    <w:rsid w:val="005000A2"/>
    <w:rsid w:val="005017C1"/>
    <w:rsid w:val="00501832"/>
    <w:rsid w:val="00504DEC"/>
    <w:rsid w:val="00506385"/>
    <w:rsid w:val="00507498"/>
    <w:rsid w:val="005102B5"/>
    <w:rsid w:val="0051039F"/>
    <w:rsid w:val="0051094A"/>
    <w:rsid w:val="0051174C"/>
    <w:rsid w:val="005118EB"/>
    <w:rsid w:val="00512D79"/>
    <w:rsid w:val="00513146"/>
    <w:rsid w:val="00514B00"/>
    <w:rsid w:val="005153B4"/>
    <w:rsid w:val="0052014E"/>
    <w:rsid w:val="00520FE4"/>
    <w:rsid w:val="005211E1"/>
    <w:rsid w:val="00521F09"/>
    <w:rsid w:val="005258B6"/>
    <w:rsid w:val="005301A0"/>
    <w:rsid w:val="005304F3"/>
    <w:rsid w:val="00531800"/>
    <w:rsid w:val="00531AB3"/>
    <w:rsid w:val="005336B9"/>
    <w:rsid w:val="00536491"/>
    <w:rsid w:val="00536F07"/>
    <w:rsid w:val="005379C6"/>
    <w:rsid w:val="00537DD0"/>
    <w:rsid w:val="00540C61"/>
    <w:rsid w:val="005424F1"/>
    <w:rsid w:val="0054481F"/>
    <w:rsid w:val="00546435"/>
    <w:rsid w:val="005464B1"/>
    <w:rsid w:val="00550C66"/>
    <w:rsid w:val="00553451"/>
    <w:rsid w:val="00553DBC"/>
    <w:rsid w:val="0055407A"/>
    <w:rsid w:val="005551A4"/>
    <w:rsid w:val="00555680"/>
    <w:rsid w:val="00556C56"/>
    <w:rsid w:val="00557FD7"/>
    <w:rsid w:val="005604FD"/>
    <w:rsid w:val="00561703"/>
    <w:rsid w:val="0056271A"/>
    <w:rsid w:val="00562912"/>
    <w:rsid w:val="005629FF"/>
    <w:rsid w:val="005632D8"/>
    <w:rsid w:val="0056414E"/>
    <w:rsid w:val="0056732C"/>
    <w:rsid w:val="0057014F"/>
    <w:rsid w:val="00572452"/>
    <w:rsid w:val="0057342D"/>
    <w:rsid w:val="00574108"/>
    <w:rsid w:val="005743B0"/>
    <w:rsid w:val="005743B1"/>
    <w:rsid w:val="00576F64"/>
    <w:rsid w:val="00577209"/>
    <w:rsid w:val="00585914"/>
    <w:rsid w:val="00585AF5"/>
    <w:rsid w:val="00586DF5"/>
    <w:rsid w:val="005873B7"/>
    <w:rsid w:val="00590300"/>
    <w:rsid w:val="00593DE1"/>
    <w:rsid w:val="005952DC"/>
    <w:rsid w:val="005954A6"/>
    <w:rsid w:val="005955A4"/>
    <w:rsid w:val="0059574A"/>
    <w:rsid w:val="0059637D"/>
    <w:rsid w:val="005A1E4C"/>
    <w:rsid w:val="005A1FA6"/>
    <w:rsid w:val="005A209E"/>
    <w:rsid w:val="005A2394"/>
    <w:rsid w:val="005A25BA"/>
    <w:rsid w:val="005A4282"/>
    <w:rsid w:val="005A4661"/>
    <w:rsid w:val="005A5183"/>
    <w:rsid w:val="005A6CCC"/>
    <w:rsid w:val="005A72A9"/>
    <w:rsid w:val="005B12DE"/>
    <w:rsid w:val="005B304B"/>
    <w:rsid w:val="005B7981"/>
    <w:rsid w:val="005C1A40"/>
    <w:rsid w:val="005C2BBC"/>
    <w:rsid w:val="005C38A9"/>
    <w:rsid w:val="005C6EDC"/>
    <w:rsid w:val="005C74AA"/>
    <w:rsid w:val="005D10D9"/>
    <w:rsid w:val="005D24C2"/>
    <w:rsid w:val="005D3ECB"/>
    <w:rsid w:val="005D5426"/>
    <w:rsid w:val="005E00A0"/>
    <w:rsid w:val="005E15CD"/>
    <w:rsid w:val="005E2635"/>
    <w:rsid w:val="005E26A8"/>
    <w:rsid w:val="005E54D6"/>
    <w:rsid w:val="005E7E08"/>
    <w:rsid w:val="005F4B8B"/>
    <w:rsid w:val="005F4FF1"/>
    <w:rsid w:val="005F578D"/>
    <w:rsid w:val="005F57CE"/>
    <w:rsid w:val="005F67FD"/>
    <w:rsid w:val="005F723A"/>
    <w:rsid w:val="006007B4"/>
    <w:rsid w:val="00600C3D"/>
    <w:rsid w:val="006031B0"/>
    <w:rsid w:val="00605FBA"/>
    <w:rsid w:val="00610866"/>
    <w:rsid w:val="00610D43"/>
    <w:rsid w:val="006124E6"/>
    <w:rsid w:val="0061491D"/>
    <w:rsid w:val="006164C3"/>
    <w:rsid w:val="00616DCD"/>
    <w:rsid w:val="006217DB"/>
    <w:rsid w:val="00622115"/>
    <w:rsid w:val="0062501A"/>
    <w:rsid w:val="00625156"/>
    <w:rsid w:val="00625D5D"/>
    <w:rsid w:val="006270C5"/>
    <w:rsid w:val="006319E7"/>
    <w:rsid w:val="00632E99"/>
    <w:rsid w:val="006336F3"/>
    <w:rsid w:val="006364A8"/>
    <w:rsid w:val="006403A5"/>
    <w:rsid w:val="006406F2"/>
    <w:rsid w:val="0064185E"/>
    <w:rsid w:val="006419B8"/>
    <w:rsid w:val="00641EB2"/>
    <w:rsid w:val="00642C1D"/>
    <w:rsid w:val="00643FC6"/>
    <w:rsid w:val="00644548"/>
    <w:rsid w:val="00644E61"/>
    <w:rsid w:val="0064759E"/>
    <w:rsid w:val="006504A8"/>
    <w:rsid w:val="00651411"/>
    <w:rsid w:val="006556F5"/>
    <w:rsid w:val="0065612B"/>
    <w:rsid w:val="006621C9"/>
    <w:rsid w:val="00663E76"/>
    <w:rsid w:val="006703F3"/>
    <w:rsid w:val="00672151"/>
    <w:rsid w:val="0067240D"/>
    <w:rsid w:val="00673AFD"/>
    <w:rsid w:val="00674271"/>
    <w:rsid w:val="00676038"/>
    <w:rsid w:val="0067676D"/>
    <w:rsid w:val="00677380"/>
    <w:rsid w:val="0067772D"/>
    <w:rsid w:val="00677F59"/>
    <w:rsid w:val="0068099D"/>
    <w:rsid w:val="00682834"/>
    <w:rsid w:val="00685E20"/>
    <w:rsid w:val="00686B8F"/>
    <w:rsid w:val="00686D49"/>
    <w:rsid w:val="00687095"/>
    <w:rsid w:val="00691CF5"/>
    <w:rsid w:val="00692B20"/>
    <w:rsid w:val="00696F67"/>
    <w:rsid w:val="0069753C"/>
    <w:rsid w:val="00697931"/>
    <w:rsid w:val="006A139B"/>
    <w:rsid w:val="006A1557"/>
    <w:rsid w:val="006A16ED"/>
    <w:rsid w:val="006A47FE"/>
    <w:rsid w:val="006A4CC0"/>
    <w:rsid w:val="006A51F7"/>
    <w:rsid w:val="006A6314"/>
    <w:rsid w:val="006A71A2"/>
    <w:rsid w:val="006B0532"/>
    <w:rsid w:val="006B0A29"/>
    <w:rsid w:val="006B173C"/>
    <w:rsid w:val="006B4CC8"/>
    <w:rsid w:val="006B4DBA"/>
    <w:rsid w:val="006B5A81"/>
    <w:rsid w:val="006B6343"/>
    <w:rsid w:val="006B6739"/>
    <w:rsid w:val="006C2A4D"/>
    <w:rsid w:val="006C37C6"/>
    <w:rsid w:val="006D2DB2"/>
    <w:rsid w:val="006D3801"/>
    <w:rsid w:val="006D4F20"/>
    <w:rsid w:val="006D5163"/>
    <w:rsid w:val="006D6EF7"/>
    <w:rsid w:val="006E024F"/>
    <w:rsid w:val="006E39D6"/>
    <w:rsid w:val="006E6BA5"/>
    <w:rsid w:val="006F125D"/>
    <w:rsid w:val="006F168C"/>
    <w:rsid w:val="006F255E"/>
    <w:rsid w:val="006F309B"/>
    <w:rsid w:val="006F3494"/>
    <w:rsid w:val="006F4C03"/>
    <w:rsid w:val="00700043"/>
    <w:rsid w:val="007003F4"/>
    <w:rsid w:val="00700776"/>
    <w:rsid w:val="00701235"/>
    <w:rsid w:val="0070153B"/>
    <w:rsid w:val="007047FE"/>
    <w:rsid w:val="00704AD2"/>
    <w:rsid w:val="00706132"/>
    <w:rsid w:val="00710DDA"/>
    <w:rsid w:val="00711997"/>
    <w:rsid w:val="007119EC"/>
    <w:rsid w:val="00711F80"/>
    <w:rsid w:val="00712771"/>
    <w:rsid w:val="007128A8"/>
    <w:rsid w:val="00712908"/>
    <w:rsid w:val="00712DAE"/>
    <w:rsid w:val="00715927"/>
    <w:rsid w:val="00715CE6"/>
    <w:rsid w:val="00717512"/>
    <w:rsid w:val="0072061C"/>
    <w:rsid w:val="00722B71"/>
    <w:rsid w:val="0072439B"/>
    <w:rsid w:val="00724509"/>
    <w:rsid w:val="007246F8"/>
    <w:rsid w:val="00726503"/>
    <w:rsid w:val="0073244E"/>
    <w:rsid w:val="00733B0A"/>
    <w:rsid w:val="007344BA"/>
    <w:rsid w:val="00734C7A"/>
    <w:rsid w:val="0073699B"/>
    <w:rsid w:val="007402A3"/>
    <w:rsid w:val="00740BBD"/>
    <w:rsid w:val="007437CA"/>
    <w:rsid w:val="00745D61"/>
    <w:rsid w:val="00746351"/>
    <w:rsid w:val="00747DB4"/>
    <w:rsid w:val="007507E1"/>
    <w:rsid w:val="007508DC"/>
    <w:rsid w:val="007528E2"/>
    <w:rsid w:val="00753BEA"/>
    <w:rsid w:val="00754C68"/>
    <w:rsid w:val="00755194"/>
    <w:rsid w:val="007551B2"/>
    <w:rsid w:val="0075626B"/>
    <w:rsid w:val="00757036"/>
    <w:rsid w:val="00757075"/>
    <w:rsid w:val="00761021"/>
    <w:rsid w:val="007610EF"/>
    <w:rsid w:val="007611EF"/>
    <w:rsid w:val="00761399"/>
    <w:rsid w:val="0076317A"/>
    <w:rsid w:val="00763CB1"/>
    <w:rsid w:val="007660C0"/>
    <w:rsid w:val="00767C1B"/>
    <w:rsid w:val="007705AA"/>
    <w:rsid w:val="00770A1B"/>
    <w:rsid w:val="00773C64"/>
    <w:rsid w:val="00773F42"/>
    <w:rsid w:val="007746BB"/>
    <w:rsid w:val="00776AFD"/>
    <w:rsid w:val="00777DDF"/>
    <w:rsid w:val="007811DC"/>
    <w:rsid w:val="00781A98"/>
    <w:rsid w:val="00784AB7"/>
    <w:rsid w:val="0078556A"/>
    <w:rsid w:val="007862FA"/>
    <w:rsid w:val="007875B4"/>
    <w:rsid w:val="0079146B"/>
    <w:rsid w:val="007920FB"/>
    <w:rsid w:val="007923F8"/>
    <w:rsid w:val="00793BCF"/>
    <w:rsid w:val="007941C0"/>
    <w:rsid w:val="007943F0"/>
    <w:rsid w:val="0079596B"/>
    <w:rsid w:val="007A24F5"/>
    <w:rsid w:val="007A2F42"/>
    <w:rsid w:val="007A44D9"/>
    <w:rsid w:val="007A5812"/>
    <w:rsid w:val="007A64DF"/>
    <w:rsid w:val="007A7163"/>
    <w:rsid w:val="007B0692"/>
    <w:rsid w:val="007B0A1A"/>
    <w:rsid w:val="007B3481"/>
    <w:rsid w:val="007B3899"/>
    <w:rsid w:val="007B397A"/>
    <w:rsid w:val="007B3C38"/>
    <w:rsid w:val="007B46A6"/>
    <w:rsid w:val="007B4F1B"/>
    <w:rsid w:val="007B6839"/>
    <w:rsid w:val="007C0696"/>
    <w:rsid w:val="007C0A6F"/>
    <w:rsid w:val="007C26A2"/>
    <w:rsid w:val="007C406D"/>
    <w:rsid w:val="007D07AD"/>
    <w:rsid w:val="007D2B32"/>
    <w:rsid w:val="007D40A6"/>
    <w:rsid w:val="007D650B"/>
    <w:rsid w:val="007E049F"/>
    <w:rsid w:val="007E1F93"/>
    <w:rsid w:val="007E49A3"/>
    <w:rsid w:val="007E514A"/>
    <w:rsid w:val="007E53B5"/>
    <w:rsid w:val="007E6CBB"/>
    <w:rsid w:val="007E6F17"/>
    <w:rsid w:val="007E7008"/>
    <w:rsid w:val="007F00E3"/>
    <w:rsid w:val="007F1CB0"/>
    <w:rsid w:val="007F2318"/>
    <w:rsid w:val="007F29C2"/>
    <w:rsid w:val="007F496D"/>
    <w:rsid w:val="007F5160"/>
    <w:rsid w:val="00803D73"/>
    <w:rsid w:val="0080440C"/>
    <w:rsid w:val="00806435"/>
    <w:rsid w:val="008071D1"/>
    <w:rsid w:val="00807710"/>
    <w:rsid w:val="00807B44"/>
    <w:rsid w:val="00811D2F"/>
    <w:rsid w:val="00816D7F"/>
    <w:rsid w:val="00816DE5"/>
    <w:rsid w:val="0082167B"/>
    <w:rsid w:val="0082307B"/>
    <w:rsid w:val="00823D6E"/>
    <w:rsid w:val="00823F9D"/>
    <w:rsid w:val="008257FC"/>
    <w:rsid w:val="00825B87"/>
    <w:rsid w:val="00826A3F"/>
    <w:rsid w:val="00830005"/>
    <w:rsid w:val="008304D9"/>
    <w:rsid w:val="00830804"/>
    <w:rsid w:val="008315C7"/>
    <w:rsid w:val="00831E78"/>
    <w:rsid w:val="0083441F"/>
    <w:rsid w:val="00840414"/>
    <w:rsid w:val="008405F6"/>
    <w:rsid w:val="008416C4"/>
    <w:rsid w:val="008416D1"/>
    <w:rsid w:val="00841F26"/>
    <w:rsid w:val="00841F46"/>
    <w:rsid w:val="00843D72"/>
    <w:rsid w:val="0084416C"/>
    <w:rsid w:val="00845959"/>
    <w:rsid w:val="00850DA9"/>
    <w:rsid w:val="00850F30"/>
    <w:rsid w:val="00850FCA"/>
    <w:rsid w:val="008567CB"/>
    <w:rsid w:val="00856B4A"/>
    <w:rsid w:val="0085721F"/>
    <w:rsid w:val="008575CF"/>
    <w:rsid w:val="00857E3F"/>
    <w:rsid w:val="008618A9"/>
    <w:rsid w:val="00863C5F"/>
    <w:rsid w:val="00864759"/>
    <w:rsid w:val="0086765B"/>
    <w:rsid w:val="00867B24"/>
    <w:rsid w:val="00872517"/>
    <w:rsid w:val="00872C02"/>
    <w:rsid w:val="0087306C"/>
    <w:rsid w:val="00873F56"/>
    <w:rsid w:val="00874D7B"/>
    <w:rsid w:val="0087611D"/>
    <w:rsid w:val="0087792C"/>
    <w:rsid w:val="008779AB"/>
    <w:rsid w:val="00880446"/>
    <w:rsid w:val="0088194D"/>
    <w:rsid w:val="00881F41"/>
    <w:rsid w:val="00883A26"/>
    <w:rsid w:val="008856B9"/>
    <w:rsid w:val="00885940"/>
    <w:rsid w:val="00886657"/>
    <w:rsid w:val="00886A18"/>
    <w:rsid w:val="00887000"/>
    <w:rsid w:val="00890BFA"/>
    <w:rsid w:val="00891024"/>
    <w:rsid w:val="008916A1"/>
    <w:rsid w:val="008918F3"/>
    <w:rsid w:val="00891B0E"/>
    <w:rsid w:val="0089269B"/>
    <w:rsid w:val="00892C2A"/>
    <w:rsid w:val="00893165"/>
    <w:rsid w:val="00894F18"/>
    <w:rsid w:val="00894FC4"/>
    <w:rsid w:val="00895162"/>
    <w:rsid w:val="008966D0"/>
    <w:rsid w:val="008A009D"/>
    <w:rsid w:val="008A2837"/>
    <w:rsid w:val="008A3AA3"/>
    <w:rsid w:val="008A4240"/>
    <w:rsid w:val="008A6A78"/>
    <w:rsid w:val="008A6BBE"/>
    <w:rsid w:val="008A718C"/>
    <w:rsid w:val="008A7C81"/>
    <w:rsid w:val="008B0144"/>
    <w:rsid w:val="008B2A69"/>
    <w:rsid w:val="008B3375"/>
    <w:rsid w:val="008B619D"/>
    <w:rsid w:val="008C0020"/>
    <w:rsid w:val="008C29A6"/>
    <w:rsid w:val="008C534F"/>
    <w:rsid w:val="008C58A9"/>
    <w:rsid w:val="008C598C"/>
    <w:rsid w:val="008D09BA"/>
    <w:rsid w:val="008D0A7A"/>
    <w:rsid w:val="008D1528"/>
    <w:rsid w:val="008D1579"/>
    <w:rsid w:val="008D2B9A"/>
    <w:rsid w:val="008D57F8"/>
    <w:rsid w:val="008E0A84"/>
    <w:rsid w:val="008E1F6A"/>
    <w:rsid w:val="008E4F2D"/>
    <w:rsid w:val="008E6934"/>
    <w:rsid w:val="008E72BC"/>
    <w:rsid w:val="008F238C"/>
    <w:rsid w:val="008F416E"/>
    <w:rsid w:val="008F4F13"/>
    <w:rsid w:val="008F5659"/>
    <w:rsid w:val="008F6641"/>
    <w:rsid w:val="00900C2E"/>
    <w:rsid w:val="00901CE9"/>
    <w:rsid w:val="00901F4B"/>
    <w:rsid w:val="00902C75"/>
    <w:rsid w:val="00904DE4"/>
    <w:rsid w:val="00906221"/>
    <w:rsid w:val="00907615"/>
    <w:rsid w:val="00907619"/>
    <w:rsid w:val="00911304"/>
    <w:rsid w:val="009122CB"/>
    <w:rsid w:val="00913A85"/>
    <w:rsid w:val="00917CD0"/>
    <w:rsid w:val="009219D8"/>
    <w:rsid w:val="00922702"/>
    <w:rsid w:val="00922D90"/>
    <w:rsid w:val="00923419"/>
    <w:rsid w:val="009243CF"/>
    <w:rsid w:val="00924AB3"/>
    <w:rsid w:val="00926183"/>
    <w:rsid w:val="0092662A"/>
    <w:rsid w:val="00926872"/>
    <w:rsid w:val="00927EEA"/>
    <w:rsid w:val="009310C8"/>
    <w:rsid w:val="00931204"/>
    <w:rsid w:val="00931F46"/>
    <w:rsid w:val="00935413"/>
    <w:rsid w:val="00937C4C"/>
    <w:rsid w:val="00937C9C"/>
    <w:rsid w:val="00937EFE"/>
    <w:rsid w:val="00942860"/>
    <w:rsid w:val="009438B4"/>
    <w:rsid w:val="0094475D"/>
    <w:rsid w:val="009460E1"/>
    <w:rsid w:val="009471B9"/>
    <w:rsid w:val="00947264"/>
    <w:rsid w:val="00947B90"/>
    <w:rsid w:val="0095254A"/>
    <w:rsid w:val="00953B16"/>
    <w:rsid w:val="0095401D"/>
    <w:rsid w:val="00957736"/>
    <w:rsid w:val="0096138A"/>
    <w:rsid w:val="00961C52"/>
    <w:rsid w:val="00961EA1"/>
    <w:rsid w:val="0096412F"/>
    <w:rsid w:val="00964F34"/>
    <w:rsid w:val="00965764"/>
    <w:rsid w:val="00967988"/>
    <w:rsid w:val="00971F55"/>
    <w:rsid w:val="009731EB"/>
    <w:rsid w:val="00973A31"/>
    <w:rsid w:val="0097515B"/>
    <w:rsid w:val="00975EA1"/>
    <w:rsid w:val="00980880"/>
    <w:rsid w:val="0098100F"/>
    <w:rsid w:val="00982320"/>
    <w:rsid w:val="00983539"/>
    <w:rsid w:val="00983CA4"/>
    <w:rsid w:val="00987E74"/>
    <w:rsid w:val="0099205E"/>
    <w:rsid w:val="00993E37"/>
    <w:rsid w:val="00995525"/>
    <w:rsid w:val="00996FDF"/>
    <w:rsid w:val="009972D2"/>
    <w:rsid w:val="009973CF"/>
    <w:rsid w:val="009A15BB"/>
    <w:rsid w:val="009A1968"/>
    <w:rsid w:val="009A1BCA"/>
    <w:rsid w:val="009A21B0"/>
    <w:rsid w:val="009A2A4A"/>
    <w:rsid w:val="009A328C"/>
    <w:rsid w:val="009A412E"/>
    <w:rsid w:val="009A557E"/>
    <w:rsid w:val="009B02AA"/>
    <w:rsid w:val="009B049B"/>
    <w:rsid w:val="009B1FA3"/>
    <w:rsid w:val="009B50B9"/>
    <w:rsid w:val="009B744A"/>
    <w:rsid w:val="009B7E2A"/>
    <w:rsid w:val="009C14FA"/>
    <w:rsid w:val="009C3A9B"/>
    <w:rsid w:val="009C52CF"/>
    <w:rsid w:val="009C5A7C"/>
    <w:rsid w:val="009C6307"/>
    <w:rsid w:val="009D05B4"/>
    <w:rsid w:val="009D44AA"/>
    <w:rsid w:val="009D641B"/>
    <w:rsid w:val="009D70B9"/>
    <w:rsid w:val="009D73EA"/>
    <w:rsid w:val="009E0A35"/>
    <w:rsid w:val="009E3256"/>
    <w:rsid w:val="009E3E16"/>
    <w:rsid w:val="009E459A"/>
    <w:rsid w:val="009E504D"/>
    <w:rsid w:val="009E5BB6"/>
    <w:rsid w:val="009E6EDD"/>
    <w:rsid w:val="009E6EF1"/>
    <w:rsid w:val="009E7A8E"/>
    <w:rsid w:val="009E7C5F"/>
    <w:rsid w:val="009F045E"/>
    <w:rsid w:val="009F04CE"/>
    <w:rsid w:val="009F2EDA"/>
    <w:rsid w:val="009F4EDE"/>
    <w:rsid w:val="009F5BCE"/>
    <w:rsid w:val="009F5F1B"/>
    <w:rsid w:val="009F7933"/>
    <w:rsid w:val="00A0077B"/>
    <w:rsid w:val="00A04266"/>
    <w:rsid w:val="00A05255"/>
    <w:rsid w:val="00A05894"/>
    <w:rsid w:val="00A06119"/>
    <w:rsid w:val="00A10576"/>
    <w:rsid w:val="00A12FE2"/>
    <w:rsid w:val="00A16240"/>
    <w:rsid w:val="00A20916"/>
    <w:rsid w:val="00A20A41"/>
    <w:rsid w:val="00A21671"/>
    <w:rsid w:val="00A21BCC"/>
    <w:rsid w:val="00A2334A"/>
    <w:rsid w:val="00A23A2E"/>
    <w:rsid w:val="00A24158"/>
    <w:rsid w:val="00A24875"/>
    <w:rsid w:val="00A2504D"/>
    <w:rsid w:val="00A256F0"/>
    <w:rsid w:val="00A27BFC"/>
    <w:rsid w:val="00A3086F"/>
    <w:rsid w:val="00A31510"/>
    <w:rsid w:val="00A31554"/>
    <w:rsid w:val="00A321C2"/>
    <w:rsid w:val="00A32544"/>
    <w:rsid w:val="00A32F12"/>
    <w:rsid w:val="00A33532"/>
    <w:rsid w:val="00A34050"/>
    <w:rsid w:val="00A340BA"/>
    <w:rsid w:val="00A35DD8"/>
    <w:rsid w:val="00A42446"/>
    <w:rsid w:val="00A425C4"/>
    <w:rsid w:val="00A426A0"/>
    <w:rsid w:val="00A44B72"/>
    <w:rsid w:val="00A44DE0"/>
    <w:rsid w:val="00A46A8C"/>
    <w:rsid w:val="00A47C06"/>
    <w:rsid w:val="00A5063A"/>
    <w:rsid w:val="00A5170B"/>
    <w:rsid w:val="00A53971"/>
    <w:rsid w:val="00A54065"/>
    <w:rsid w:val="00A5476D"/>
    <w:rsid w:val="00A54E39"/>
    <w:rsid w:val="00A556B0"/>
    <w:rsid w:val="00A5571E"/>
    <w:rsid w:val="00A56EB5"/>
    <w:rsid w:val="00A572E7"/>
    <w:rsid w:val="00A61B47"/>
    <w:rsid w:val="00A654E0"/>
    <w:rsid w:val="00A661B4"/>
    <w:rsid w:val="00A6694B"/>
    <w:rsid w:val="00A6698E"/>
    <w:rsid w:val="00A700D0"/>
    <w:rsid w:val="00A7118D"/>
    <w:rsid w:val="00A7345D"/>
    <w:rsid w:val="00A73869"/>
    <w:rsid w:val="00A7404C"/>
    <w:rsid w:val="00A742D7"/>
    <w:rsid w:val="00A7526D"/>
    <w:rsid w:val="00A7537B"/>
    <w:rsid w:val="00A8169F"/>
    <w:rsid w:val="00A82AF2"/>
    <w:rsid w:val="00A84652"/>
    <w:rsid w:val="00A84E8E"/>
    <w:rsid w:val="00A862F2"/>
    <w:rsid w:val="00A8729C"/>
    <w:rsid w:val="00A9205C"/>
    <w:rsid w:val="00A9377C"/>
    <w:rsid w:val="00A9643C"/>
    <w:rsid w:val="00A96FBD"/>
    <w:rsid w:val="00AA01F0"/>
    <w:rsid w:val="00AA60BA"/>
    <w:rsid w:val="00AA68FD"/>
    <w:rsid w:val="00AA77CA"/>
    <w:rsid w:val="00AA78ED"/>
    <w:rsid w:val="00AA7C8A"/>
    <w:rsid w:val="00AB07F7"/>
    <w:rsid w:val="00AB6BB8"/>
    <w:rsid w:val="00AB72CE"/>
    <w:rsid w:val="00AB7A45"/>
    <w:rsid w:val="00AC0427"/>
    <w:rsid w:val="00AC05E0"/>
    <w:rsid w:val="00AC11FC"/>
    <w:rsid w:val="00AC1CB8"/>
    <w:rsid w:val="00AC22A6"/>
    <w:rsid w:val="00AC3726"/>
    <w:rsid w:val="00AC5DCE"/>
    <w:rsid w:val="00AC5F93"/>
    <w:rsid w:val="00AD1B36"/>
    <w:rsid w:val="00AD2E5F"/>
    <w:rsid w:val="00AD2F38"/>
    <w:rsid w:val="00AD36A1"/>
    <w:rsid w:val="00AD4600"/>
    <w:rsid w:val="00AD7065"/>
    <w:rsid w:val="00AE0C87"/>
    <w:rsid w:val="00AE1CD1"/>
    <w:rsid w:val="00AE3391"/>
    <w:rsid w:val="00AE5FA5"/>
    <w:rsid w:val="00AE6268"/>
    <w:rsid w:val="00AF0775"/>
    <w:rsid w:val="00AF1386"/>
    <w:rsid w:val="00AF17CA"/>
    <w:rsid w:val="00AF2A12"/>
    <w:rsid w:val="00AF40ED"/>
    <w:rsid w:val="00AF6B92"/>
    <w:rsid w:val="00AF7655"/>
    <w:rsid w:val="00B039AC"/>
    <w:rsid w:val="00B045CC"/>
    <w:rsid w:val="00B059F7"/>
    <w:rsid w:val="00B05E00"/>
    <w:rsid w:val="00B06D07"/>
    <w:rsid w:val="00B10DBE"/>
    <w:rsid w:val="00B13C96"/>
    <w:rsid w:val="00B1403E"/>
    <w:rsid w:val="00B144AD"/>
    <w:rsid w:val="00B14E96"/>
    <w:rsid w:val="00B179B1"/>
    <w:rsid w:val="00B2073B"/>
    <w:rsid w:val="00B21366"/>
    <w:rsid w:val="00B22AB1"/>
    <w:rsid w:val="00B22D9C"/>
    <w:rsid w:val="00B244EF"/>
    <w:rsid w:val="00B3107C"/>
    <w:rsid w:val="00B337CB"/>
    <w:rsid w:val="00B35D63"/>
    <w:rsid w:val="00B35E60"/>
    <w:rsid w:val="00B4080B"/>
    <w:rsid w:val="00B40979"/>
    <w:rsid w:val="00B409FE"/>
    <w:rsid w:val="00B41183"/>
    <w:rsid w:val="00B41821"/>
    <w:rsid w:val="00B4201D"/>
    <w:rsid w:val="00B423D6"/>
    <w:rsid w:val="00B42C28"/>
    <w:rsid w:val="00B42D1C"/>
    <w:rsid w:val="00B475E2"/>
    <w:rsid w:val="00B501CF"/>
    <w:rsid w:val="00B60998"/>
    <w:rsid w:val="00B63BFA"/>
    <w:rsid w:val="00B657A0"/>
    <w:rsid w:val="00B65DDF"/>
    <w:rsid w:val="00B71EAF"/>
    <w:rsid w:val="00B74A1A"/>
    <w:rsid w:val="00B77495"/>
    <w:rsid w:val="00B828DE"/>
    <w:rsid w:val="00B850D8"/>
    <w:rsid w:val="00B869D0"/>
    <w:rsid w:val="00B93E6C"/>
    <w:rsid w:val="00B942DC"/>
    <w:rsid w:val="00B95275"/>
    <w:rsid w:val="00B97F1E"/>
    <w:rsid w:val="00BA0337"/>
    <w:rsid w:val="00BA3B2D"/>
    <w:rsid w:val="00BA4820"/>
    <w:rsid w:val="00BA5F26"/>
    <w:rsid w:val="00BA6B2E"/>
    <w:rsid w:val="00BA6E37"/>
    <w:rsid w:val="00BA7472"/>
    <w:rsid w:val="00BA750C"/>
    <w:rsid w:val="00BB060A"/>
    <w:rsid w:val="00BB066F"/>
    <w:rsid w:val="00BB0E18"/>
    <w:rsid w:val="00BB178D"/>
    <w:rsid w:val="00BB1FE8"/>
    <w:rsid w:val="00BB22F2"/>
    <w:rsid w:val="00BB235D"/>
    <w:rsid w:val="00BB6A1B"/>
    <w:rsid w:val="00BC0433"/>
    <w:rsid w:val="00BC12C4"/>
    <w:rsid w:val="00BC361B"/>
    <w:rsid w:val="00BC3824"/>
    <w:rsid w:val="00BC3D8A"/>
    <w:rsid w:val="00BC518D"/>
    <w:rsid w:val="00BC7232"/>
    <w:rsid w:val="00BC761E"/>
    <w:rsid w:val="00BD183A"/>
    <w:rsid w:val="00BD5E2B"/>
    <w:rsid w:val="00BD665B"/>
    <w:rsid w:val="00BE0B5A"/>
    <w:rsid w:val="00BE1D25"/>
    <w:rsid w:val="00BE35C4"/>
    <w:rsid w:val="00BE43F4"/>
    <w:rsid w:val="00BE5B33"/>
    <w:rsid w:val="00BE766E"/>
    <w:rsid w:val="00BF23C7"/>
    <w:rsid w:val="00BF2C21"/>
    <w:rsid w:val="00BF39D6"/>
    <w:rsid w:val="00BF44F0"/>
    <w:rsid w:val="00BF721C"/>
    <w:rsid w:val="00BF7753"/>
    <w:rsid w:val="00C023F8"/>
    <w:rsid w:val="00C07DA8"/>
    <w:rsid w:val="00C10F79"/>
    <w:rsid w:val="00C14F8C"/>
    <w:rsid w:val="00C15ACD"/>
    <w:rsid w:val="00C16B33"/>
    <w:rsid w:val="00C17C50"/>
    <w:rsid w:val="00C17EA9"/>
    <w:rsid w:val="00C20F82"/>
    <w:rsid w:val="00C2279E"/>
    <w:rsid w:val="00C23645"/>
    <w:rsid w:val="00C23D64"/>
    <w:rsid w:val="00C24C21"/>
    <w:rsid w:val="00C25490"/>
    <w:rsid w:val="00C277F7"/>
    <w:rsid w:val="00C27A05"/>
    <w:rsid w:val="00C27D98"/>
    <w:rsid w:val="00C27F54"/>
    <w:rsid w:val="00C30A39"/>
    <w:rsid w:val="00C31BD4"/>
    <w:rsid w:val="00C31E2C"/>
    <w:rsid w:val="00C32AE1"/>
    <w:rsid w:val="00C34F3A"/>
    <w:rsid w:val="00C351FC"/>
    <w:rsid w:val="00C37050"/>
    <w:rsid w:val="00C3748B"/>
    <w:rsid w:val="00C410DA"/>
    <w:rsid w:val="00C41258"/>
    <w:rsid w:val="00C41890"/>
    <w:rsid w:val="00C420DE"/>
    <w:rsid w:val="00C44EFD"/>
    <w:rsid w:val="00C459E4"/>
    <w:rsid w:val="00C4604C"/>
    <w:rsid w:val="00C4747F"/>
    <w:rsid w:val="00C52774"/>
    <w:rsid w:val="00C52EB8"/>
    <w:rsid w:val="00C5332F"/>
    <w:rsid w:val="00C5462C"/>
    <w:rsid w:val="00C57063"/>
    <w:rsid w:val="00C606B0"/>
    <w:rsid w:val="00C60A12"/>
    <w:rsid w:val="00C60A29"/>
    <w:rsid w:val="00C618DB"/>
    <w:rsid w:val="00C62419"/>
    <w:rsid w:val="00C66732"/>
    <w:rsid w:val="00C67648"/>
    <w:rsid w:val="00C67E7B"/>
    <w:rsid w:val="00C702F5"/>
    <w:rsid w:val="00C718FF"/>
    <w:rsid w:val="00C742A7"/>
    <w:rsid w:val="00C7524B"/>
    <w:rsid w:val="00C75543"/>
    <w:rsid w:val="00C7564E"/>
    <w:rsid w:val="00C75C7B"/>
    <w:rsid w:val="00C77762"/>
    <w:rsid w:val="00C811EB"/>
    <w:rsid w:val="00C82B2F"/>
    <w:rsid w:val="00C87142"/>
    <w:rsid w:val="00C9274F"/>
    <w:rsid w:val="00C92780"/>
    <w:rsid w:val="00C933A6"/>
    <w:rsid w:val="00C93FB2"/>
    <w:rsid w:val="00C95C27"/>
    <w:rsid w:val="00C97F26"/>
    <w:rsid w:val="00CA043B"/>
    <w:rsid w:val="00CA13E0"/>
    <w:rsid w:val="00CA4DAD"/>
    <w:rsid w:val="00CA661A"/>
    <w:rsid w:val="00CA6E9C"/>
    <w:rsid w:val="00CA7D05"/>
    <w:rsid w:val="00CB0B73"/>
    <w:rsid w:val="00CB1A7D"/>
    <w:rsid w:val="00CB358B"/>
    <w:rsid w:val="00CB49BD"/>
    <w:rsid w:val="00CB6BEA"/>
    <w:rsid w:val="00CB73F2"/>
    <w:rsid w:val="00CB7464"/>
    <w:rsid w:val="00CC1222"/>
    <w:rsid w:val="00CC26BC"/>
    <w:rsid w:val="00CC4589"/>
    <w:rsid w:val="00CC4853"/>
    <w:rsid w:val="00CC5724"/>
    <w:rsid w:val="00CC5769"/>
    <w:rsid w:val="00CC62CC"/>
    <w:rsid w:val="00CD0C7D"/>
    <w:rsid w:val="00CD1C49"/>
    <w:rsid w:val="00CD36DF"/>
    <w:rsid w:val="00CD4189"/>
    <w:rsid w:val="00CD5071"/>
    <w:rsid w:val="00CE00D2"/>
    <w:rsid w:val="00CE01B0"/>
    <w:rsid w:val="00CE1706"/>
    <w:rsid w:val="00CE2666"/>
    <w:rsid w:val="00CE2CB6"/>
    <w:rsid w:val="00CE492D"/>
    <w:rsid w:val="00CE5657"/>
    <w:rsid w:val="00CE77CC"/>
    <w:rsid w:val="00CF0086"/>
    <w:rsid w:val="00CF04C6"/>
    <w:rsid w:val="00CF0805"/>
    <w:rsid w:val="00CF13AC"/>
    <w:rsid w:val="00CF1F21"/>
    <w:rsid w:val="00CF2D76"/>
    <w:rsid w:val="00CF4D43"/>
    <w:rsid w:val="00CF5078"/>
    <w:rsid w:val="00CF69FC"/>
    <w:rsid w:val="00CF6EAE"/>
    <w:rsid w:val="00D03229"/>
    <w:rsid w:val="00D117F2"/>
    <w:rsid w:val="00D1240C"/>
    <w:rsid w:val="00D14F71"/>
    <w:rsid w:val="00D15509"/>
    <w:rsid w:val="00D15749"/>
    <w:rsid w:val="00D20E55"/>
    <w:rsid w:val="00D2160A"/>
    <w:rsid w:val="00D21E5D"/>
    <w:rsid w:val="00D224C4"/>
    <w:rsid w:val="00D26910"/>
    <w:rsid w:val="00D2799B"/>
    <w:rsid w:val="00D321C8"/>
    <w:rsid w:val="00D32847"/>
    <w:rsid w:val="00D40D79"/>
    <w:rsid w:val="00D4279E"/>
    <w:rsid w:val="00D51662"/>
    <w:rsid w:val="00D51CCE"/>
    <w:rsid w:val="00D55859"/>
    <w:rsid w:val="00D60288"/>
    <w:rsid w:val="00D62458"/>
    <w:rsid w:val="00D62498"/>
    <w:rsid w:val="00D63DAC"/>
    <w:rsid w:val="00D67069"/>
    <w:rsid w:val="00D6751E"/>
    <w:rsid w:val="00D67966"/>
    <w:rsid w:val="00D72B39"/>
    <w:rsid w:val="00D73359"/>
    <w:rsid w:val="00D75D82"/>
    <w:rsid w:val="00D82A24"/>
    <w:rsid w:val="00D8339D"/>
    <w:rsid w:val="00D8348C"/>
    <w:rsid w:val="00D84057"/>
    <w:rsid w:val="00D872E5"/>
    <w:rsid w:val="00D87DE3"/>
    <w:rsid w:val="00D90639"/>
    <w:rsid w:val="00D906B1"/>
    <w:rsid w:val="00D946FE"/>
    <w:rsid w:val="00D97EF4"/>
    <w:rsid w:val="00DA08D0"/>
    <w:rsid w:val="00DA0C7C"/>
    <w:rsid w:val="00DA3FEB"/>
    <w:rsid w:val="00DA528E"/>
    <w:rsid w:val="00DB0BB1"/>
    <w:rsid w:val="00DB2B5A"/>
    <w:rsid w:val="00DB35B1"/>
    <w:rsid w:val="00DB3CE5"/>
    <w:rsid w:val="00DB520F"/>
    <w:rsid w:val="00DB6083"/>
    <w:rsid w:val="00DB69A2"/>
    <w:rsid w:val="00DB7B5E"/>
    <w:rsid w:val="00DC0ACF"/>
    <w:rsid w:val="00DC0CBF"/>
    <w:rsid w:val="00DC259C"/>
    <w:rsid w:val="00DD1BF2"/>
    <w:rsid w:val="00DD2DC0"/>
    <w:rsid w:val="00DD3447"/>
    <w:rsid w:val="00DD45D0"/>
    <w:rsid w:val="00DE3534"/>
    <w:rsid w:val="00DE50BF"/>
    <w:rsid w:val="00DE70FD"/>
    <w:rsid w:val="00DE7781"/>
    <w:rsid w:val="00DE7F0F"/>
    <w:rsid w:val="00DF2AC6"/>
    <w:rsid w:val="00DF2C93"/>
    <w:rsid w:val="00DF41AB"/>
    <w:rsid w:val="00DF4B11"/>
    <w:rsid w:val="00DF51FB"/>
    <w:rsid w:val="00DF66D8"/>
    <w:rsid w:val="00DF70BE"/>
    <w:rsid w:val="00DF748F"/>
    <w:rsid w:val="00E002C2"/>
    <w:rsid w:val="00E00931"/>
    <w:rsid w:val="00E01C23"/>
    <w:rsid w:val="00E0245B"/>
    <w:rsid w:val="00E02EF4"/>
    <w:rsid w:val="00E05915"/>
    <w:rsid w:val="00E0698F"/>
    <w:rsid w:val="00E06E79"/>
    <w:rsid w:val="00E10526"/>
    <w:rsid w:val="00E10561"/>
    <w:rsid w:val="00E10AC1"/>
    <w:rsid w:val="00E116F4"/>
    <w:rsid w:val="00E12854"/>
    <w:rsid w:val="00E13905"/>
    <w:rsid w:val="00E165BB"/>
    <w:rsid w:val="00E17F27"/>
    <w:rsid w:val="00E230F0"/>
    <w:rsid w:val="00E2423B"/>
    <w:rsid w:val="00E247C9"/>
    <w:rsid w:val="00E248EE"/>
    <w:rsid w:val="00E25606"/>
    <w:rsid w:val="00E264B1"/>
    <w:rsid w:val="00E270EE"/>
    <w:rsid w:val="00E27651"/>
    <w:rsid w:val="00E30035"/>
    <w:rsid w:val="00E30375"/>
    <w:rsid w:val="00E30FC6"/>
    <w:rsid w:val="00E321D8"/>
    <w:rsid w:val="00E32CDC"/>
    <w:rsid w:val="00E3416C"/>
    <w:rsid w:val="00E37199"/>
    <w:rsid w:val="00E40491"/>
    <w:rsid w:val="00E415E4"/>
    <w:rsid w:val="00E41600"/>
    <w:rsid w:val="00E47BF6"/>
    <w:rsid w:val="00E50988"/>
    <w:rsid w:val="00E5203D"/>
    <w:rsid w:val="00E5262C"/>
    <w:rsid w:val="00E53890"/>
    <w:rsid w:val="00E53C36"/>
    <w:rsid w:val="00E575EF"/>
    <w:rsid w:val="00E60C34"/>
    <w:rsid w:val="00E61E73"/>
    <w:rsid w:val="00E64965"/>
    <w:rsid w:val="00E66898"/>
    <w:rsid w:val="00E66B82"/>
    <w:rsid w:val="00E71782"/>
    <w:rsid w:val="00E72605"/>
    <w:rsid w:val="00E73CF2"/>
    <w:rsid w:val="00E77D50"/>
    <w:rsid w:val="00E81C28"/>
    <w:rsid w:val="00E83990"/>
    <w:rsid w:val="00E841E0"/>
    <w:rsid w:val="00E844A0"/>
    <w:rsid w:val="00E84862"/>
    <w:rsid w:val="00E84FF9"/>
    <w:rsid w:val="00E87025"/>
    <w:rsid w:val="00E87150"/>
    <w:rsid w:val="00E87AA7"/>
    <w:rsid w:val="00E87F94"/>
    <w:rsid w:val="00E91D1C"/>
    <w:rsid w:val="00E93B4F"/>
    <w:rsid w:val="00E93FBF"/>
    <w:rsid w:val="00E97287"/>
    <w:rsid w:val="00EA0A1F"/>
    <w:rsid w:val="00EA10F1"/>
    <w:rsid w:val="00EA11B6"/>
    <w:rsid w:val="00EA1245"/>
    <w:rsid w:val="00EA344D"/>
    <w:rsid w:val="00EA3D73"/>
    <w:rsid w:val="00EA48E7"/>
    <w:rsid w:val="00EA4D3B"/>
    <w:rsid w:val="00EA4F95"/>
    <w:rsid w:val="00EA67A9"/>
    <w:rsid w:val="00EA6EB0"/>
    <w:rsid w:val="00EA7A10"/>
    <w:rsid w:val="00EB1292"/>
    <w:rsid w:val="00EB1F9F"/>
    <w:rsid w:val="00EB27DD"/>
    <w:rsid w:val="00EB7616"/>
    <w:rsid w:val="00EC0B0D"/>
    <w:rsid w:val="00EC1772"/>
    <w:rsid w:val="00EC18E0"/>
    <w:rsid w:val="00EC3C82"/>
    <w:rsid w:val="00EC42DD"/>
    <w:rsid w:val="00EC5140"/>
    <w:rsid w:val="00EC5EB0"/>
    <w:rsid w:val="00EC60FB"/>
    <w:rsid w:val="00EC6878"/>
    <w:rsid w:val="00ED0519"/>
    <w:rsid w:val="00ED1963"/>
    <w:rsid w:val="00ED2268"/>
    <w:rsid w:val="00ED27CD"/>
    <w:rsid w:val="00ED404D"/>
    <w:rsid w:val="00ED457B"/>
    <w:rsid w:val="00ED6FC6"/>
    <w:rsid w:val="00EE2BE1"/>
    <w:rsid w:val="00EE33BF"/>
    <w:rsid w:val="00EE419E"/>
    <w:rsid w:val="00EE5340"/>
    <w:rsid w:val="00EF0633"/>
    <w:rsid w:val="00EF0B9F"/>
    <w:rsid w:val="00EF1324"/>
    <w:rsid w:val="00EF2052"/>
    <w:rsid w:val="00EF62C8"/>
    <w:rsid w:val="00EF6DBC"/>
    <w:rsid w:val="00F045C3"/>
    <w:rsid w:val="00F0532D"/>
    <w:rsid w:val="00F102A6"/>
    <w:rsid w:val="00F103C3"/>
    <w:rsid w:val="00F1152B"/>
    <w:rsid w:val="00F1181E"/>
    <w:rsid w:val="00F11CE7"/>
    <w:rsid w:val="00F12905"/>
    <w:rsid w:val="00F13916"/>
    <w:rsid w:val="00F145FF"/>
    <w:rsid w:val="00F14F19"/>
    <w:rsid w:val="00F1529C"/>
    <w:rsid w:val="00F15AEA"/>
    <w:rsid w:val="00F16A53"/>
    <w:rsid w:val="00F171E7"/>
    <w:rsid w:val="00F175F1"/>
    <w:rsid w:val="00F17B9C"/>
    <w:rsid w:val="00F20308"/>
    <w:rsid w:val="00F20903"/>
    <w:rsid w:val="00F212B3"/>
    <w:rsid w:val="00F2300B"/>
    <w:rsid w:val="00F244D2"/>
    <w:rsid w:val="00F24740"/>
    <w:rsid w:val="00F248D3"/>
    <w:rsid w:val="00F25970"/>
    <w:rsid w:val="00F26A4C"/>
    <w:rsid w:val="00F26AAE"/>
    <w:rsid w:val="00F26E9F"/>
    <w:rsid w:val="00F27765"/>
    <w:rsid w:val="00F30238"/>
    <w:rsid w:val="00F334EA"/>
    <w:rsid w:val="00F33700"/>
    <w:rsid w:val="00F3380E"/>
    <w:rsid w:val="00F34817"/>
    <w:rsid w:val="00F36FEC"/>
    <w:rsid w:val="00F37DE9"/>
    <w:rsid w:val="00F41C6D"/>
    <w:rsid w:val="00F421AE"/>
    <w:rsid w:val="00F423F6"/>
    <w:rsid w:val="00F43A25"/>
    <w:rsid w:val="00F44646"/>
    <w:rsid w:val="00F51142"/>
    <w:rsid w:val="00F5164B"/>
    <w:rsid w:val="00F53B96"/>
    <w:rsid w:val="00F55D9A"/>
    <w:rsid w:val="00F5605D"/>
    <w:rsid w:val="00F565B5"/>
    <w:rsid w:val="00F60EB5"/>
    <w:rsid w:val="00F62254"/>
    <w:rsid w:val="00F62CE9"/>
    <w:rsid w:val="00F63535"/>
    <w:rsid w:val="00F63800"/>
    <w:rsid w:val="00F638BE"/>
    <w:rsid w:val="00F63B57"/>
    <w:rsid w:val="00F6558D"/>
    <w:rsid w:val="00F65E13"/>
    <w:rsid w:val="00F70968"/>
    <w:rsid w:val="00F70C8F"/>
    <w:rsid w:val="00F71549"/>
    <w:rsid w:val="00F725B4"/>
    <w:rsid w:val="00F72C42"/>
    <w:rsid w:val="00F745D1"/>
    <w:rsid w:val="00F74D8D"/>
    <w:rsid w:val="00F74FB5"/>
    <w:rsid w:val="00F756C8"/>
    <w:rsid w:val="00F763B9"/>
    <w:rsid w:val="00F776CB"/>
    <w:rsid w:val="00F77BAB"/>
    <w:rsid w:val="00F82970"/>
    <w:rsid w:val="00F832A1"/>
    <w:rsid w:val="00F8526E"/>
    <w:rsid w:val="00F85745"/>
    <w:rsid w:val="00F863F6"/>
    <w:rsid w:val="00F86794"/>
    <w:rsid w:val="00F86FEB"/>
    <w:rsid w:val="00F8757B"/>
    <w:rsid w:val="00F87914"/>
    <w:rsid w:val="00F92EF7"/>
    <w:rsid w:val="00F9531D"/>
    <w:rsid w:val="00F9537C"/>
    <w:rsid w:val="00F95E94"/>
    <w:rsid w:val="00F97401"/>
    <w:rsid w:val="00F97869"/>
    <w:rsid w:val="00F97989"/>
    <w:rsid w:val="00FA07C6"/>
    <w:rsid w:val="00FA0B0B"/>
    <w:rsid w:val="00FA0C3A"/>
    <w:rsid w:val="00FA241C"/>
    <w:rsid w:val="00FA3E9D"/>
    <w:rsid w:val="00FA48F3"/>
    <w:rsid w:val="00FA5799"/>
    <w:rsid w:val="00FA60D8"/>
    <w:rsid w:val="00FA6E0C"/>
    <w:rsid w:val="00FA71EB"/>
    <w:rsid w:val="00FA7CFC"/>
    <w:rsid w:val="00FB2099"/>
    <w:rsid w:val="00FB2998"/>
    <w:rsid w:val="00FB5786"/>
    <w:rsid w:val="00FB59CB"/>
    <w:rsid w:val="00FC22D8"/>
    <w:rsid w:val="00FC29FB"/>
    <w:rsid w:val="00FC49CD"/>
    <w:rsid w:val="00FC7454"/>
    <w:rsid w:val="00FD18B1"/>
    <w:rsid w:val="00FD2915"/>
    <w:rsid w:val="00FD2D27"/>
    <w:rsid w:val="00FD37ED"/>
    <w:rsid w:val="00FD39D4"/>
    <w:rsid w:val="00FD702C"/>
    <w:rsid w:val="00FE115D"/>
    <w:rsid w:val="00FE179A"/>
    <w:rsid w:val="00FE27A0"/>
    <w:rsid w:val="00FE2ACC"/>
    <w:rsid w:val="00FE3323"/>
    <w:rsid w:val="00FE476E"/>
    <w:rsid w:val="00FE4E88"/>
    <w:rsid w:val="00FE6D6B"/>
    <w:rsid w:val="00FF0567"/>
    <w:rsid w:val="00FF5706"/>
    <w:rsid w:val="00FF5C68"/>
    <w:rsid w:val="00FF68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C93"/>
    <w:pPr>
      <w:overflowPunct w:val="0"/>
      <w:autoSpaceDE w:val="0"/>
      <w:autoSpaceDN w:val="0"/>
      <w:adjustRightInd w:val="0"/>
    </w:pPr>
    <w:rPr>
      <w:rFonts w:eastAsia="Times New Roman"/>
    </w:rPr>
  </w:style>
  <w:style w:type="paragraph" w:styleId="1">
    <w:name w:val="heading 1"/>
    <w:basedOn w:val="a"/>
    <w:next w:val="a"/>
    <w:link w:val="10"/>
    <w:uiPriority w:val="99"/>
    <w:qFormat/>
    <w:rsid w:val="00CA661A"/>
    <w:pPr>
      <w:keepNext/>
      <w:ind w:right="-72" w:hanging="68"/>
      <w:jc w:val="center"/>
      <w:textAlignment w:val="baseline"/>
      <w:outlineLvl w:val="0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rsid w:val="00DF2C93"/>
    <w:rPr>
      <w:vertAlign w:val="superscript"/>
    </w:rPr>
  </w:style>
  <w:style w:type="table" w:styleId="a4">
    <w:name w:val="Table Grid"/>
    <w:basedOn w:val="a1"/>
    <w:rsid w:val="00DF2C9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248D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3E35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359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rsid w:val="00D946FE"/>
    <w:pPr>
      <w:jc w:val="center"/>
    </w:pPr>
    <w:rPr>
      <w:b/>
      <w:sz w:val="26"/>
    </w:rPr>
  </w:style>
  <w:style w:type="character" w:customStyle="1" w:styleId="a8">
    <w:name w:val="Основной текст Знак"/>
    <w:basedOn w:val="a0"/>
    <w:link w:val="a7"/>
    <w:rsid w:val="00D946FE"/>
    <w:rPr>
      <w:rFonts w:eastAsia="Times New Roman"/>
      <w:b/>
      <w:sz w:val="26"/>
      <w:szCs w:val="20"/>
      <w:lang w:eastAsia="ru-RU"/>
    </w:rPr>
  </w:style>
  <w:style w:type="paragraph" w:customStyle="1" w:styleId="Style2">
    <w:name w:val="Style2"/>
    <w:basedOn w:val="a"/>
    <w:uiPriority w:val="99"/>
    <w:rsid w:val="008257FC"/>
    <w:pPr>
      <w:widowControl w:val="0"/>
      <w:overflowPunct/>
      <w:spacing w:line="320" w:lineRule="exact"/>
      <w:ind w:firstLine="715"/>
      <w:jc w:val="both"/>
    </w:pPr>
    <w:rPr>
      <w:sz w:val="24"/>
      <w:szCs w:val="24"/>
    </w:rPr>
  </w:style>
  <w:style w:type="character" w:customStyle="1" w:styleId="FontStyle12">
    <w:name w:val="Font Style12"/>
    <w:basedOn w:val="a0"/>
    <w:uiPriority w:val="99"/>
    <w:rsid w:val="008257FC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basedOn w:val="a0"/>
    <w:uiPriority w:val="99"/>
    <w:rsid w:val="008257FC"/>
    <w:rPr>
      <w:rFonts w:ascii="Times New Roman" w:hAnsi="Times New Roman" w:cs="Times New Roman"/>
      <w:i/>
      <w:iCs/>
      <w:sz w:val="28"/>
      <w:szCs w:val="28"/>
    </w:rPr>
  </w:style>
  <w:style w:type="paragraph" w:customStyle="1" w:styleId="Style5">
    <w:name w:val="Style5"/>
    <w:basedOn w:val="a"/>
    <w:uiPriority w:val="99"/>
    <w:rsid w:val="008257FC"/>
    <w:pPr>
      <w:widowControl w:val="0"/>
      <w:overflowPunct/>
      <w:spacing w:line="320" w:lineRule="exact"/>
      <w:ind w:firstLine="715"/>
      <w:jc w:val="both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8257FC"/>
    <w:pPr>
      <w:widowControl w:val="0"/>
      <w:overflowPunct/>
      <w:spacing w:line="319" w:lineRule="exact"/>
      <w:ind w:firstLine="725"/>
    </w:pPr>
    <w:rPr>
      <w:sz w:val="24"/>
      <w:szCs w:val="24"/>
    </w:rPr>
  </w:style>
  <w:style w:type="paragraph" w:styleId="a9">
    <w:name w:val="footnote text"/>
    <w:basedOn w:val="a"/>
    <w:link w:val="aa"/>
    <w:uiPriority w:val="99"/>
    <w:unhideWhenUsed/>
    <w:rsid w:val="0079146B"/>
  </w:style>
  <w:style w:type="character" w:customStyle="1" w:styleId="aa">
    <w:name w:val="Текст сноски Знак"/>
    <w:basedOn w:val="a0"/>
    <w:link w:val="a9"/>
    <w:uiPriority w:val="99"/>
    <w:rsid w:val="0079146B"/>
    <w:rPr>
      <w:rFonts w:eastAsia="Times New Roman"/>
      <w:sz w:val="20"/>
      <w:szCs w:val="20"/>
      <w:lang w:eastAsia="ru-RU"/>
    </w:rPr>
  </w:style>
  <w:style w:type="paragraph" w:customStyle="1" w:styleId="ab">
    <w:name w:val="Прижатый влево"/>
    <w:basedOn w:val="a"/>
    <w:next w:val="a"/>
    <w:uiPriority w:val="99"/>
    <w:rsid w:val="0079146B"/>
    <w:pPr>
      <w:overflowPunct/>
    </w:pPr>
    <w:rPr>
      <w:rFonts w:ascii="Arial" w:eastAsia="Calibri" w:hAnsi="Arial" w:cs="Arial"/>
      <w:lang w:eastAsia="en-US"/>
    </w:rPr>
  </w:style>
  <w:style w:type="paragraph" w:customStyle="1" w:styleId="ConsPlusTitle">
    <w:name w:val="ConsPlusTitle"/>
    <w:rsid w:val="007B348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c">
    <w:name w:val="header"/>
    <w:basedOn w:val="a"/>
    <w:link w:val="ad"/>
    <w:uiPriority w:val="99"/>
    <w:unhideWhenUsed/>
    <w:rsid w:val="00850FC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50FCA"/>
    <w:rPr>
      <w:rFonts w:eastAsia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850FC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50FCA"/>
    <w:rPr>
      <w:rFonts w:eastAsia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4D515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0">
    <w:name w:val="Document Map"/>
    <w:basedOn w:val="a"/>
    <w:link w:val="af1"/>
    <w:uiPriority w:val="99"/>
    <w:semiHidden/>
    <w:unhideWhenUsed/>
    <w:rsid w:val="00BB6A1B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BB6A1B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basedOn w:val="a"/>
    <w:uiPriority w:val="34"/>
    <w:qFormat/>
    <w:rsid w:val="000C4338"/>
    <w:pPr>
      <w:ind w:left="720"/>
      <w:contextualSpacing/>
    </w:pPr>
  </w:style>
  <w:style w:type="paragraph" w:customStyle="1" w:styleId="Style8">
    <w:name w:val="Style8"/>
    <w:basedOn w:val="a"/>
    <w:uiPriority w:val="99"/>
    <w:rsid w:val="00394D94"/>
    <w:pPr>
      <w:widowControl w:val="0"/>
      <w:overflowPunct/>
      <w:spacing w:line="329" w:lineRule="exact"/>
      <w:ind w:firstLine="706"/>
      <w:jc w:val="both"/>
    </w:pPr>
    <w:rPr>
      <w:rFonts w:eastAsiaTheme="minorEastAsia"/>
      <w:sz w:val="24"/>
      <w:szCs w:val="24"/>
    </w:rPr>
  </w:style>
  <w:style w:type="character" w:customStyle="1" w:styleId="FontStyle15">
    <w:name w:val="Font Style15"/>
    <w:basedOn w:val="a0"/>
    <w:uiPriority w:val="99"/>
    <w:rsid w:val="00394D94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"/>
    <w:uiPriority w:val="99"/>
    <w:rsid w:val="00DA3FEB"/>
    <w:pPr>
      <w:widowControl w:val="0"/>
      <w:overflowPunct/>
      <w:spacing w:line="365" w:lineRule="exact"/>
    </w:pPr>
    <w:rPr>
      <w:rFonts w:eastAsiaTheme="minorEastAsia"/>
      <w:sz w:val="24"/>
      <w:szCs w:val="24"/>
    </w:rPr>
  </w:style>
  <w:style w:type="paragraph" w:customStyle="1" w:styleId="Style11">
    <w:name w:val="Style11"/>
    <w:basedOn w:val="a"/>
    <w:uiPriority w:val="99"/>
    <w:rsid w:val="00DA3FEB"/>
    <w:pPr>
      <w:widowControl w:val="0"/>
      <w:overflowPunct/>
      <w:spacing w:line="362" w:lineRule="exact"/>
      <w:ind w:firstLine="720"/>
      <w:jc w:val="both"/>
    </w:pPr>
    <w:rPr>
      <w:rFonts w:eastAsiaTheme="minorEastAsia"/>
      <w:sz w:val="24"/>
      <w:szCs w:val="24"/>
    </w:rPr>
  </w:style>
  <w:style w:type="paragraph" w:customStyle="1" w:styleId="Style12">
    <w:name w:val="Style12"/>
    <w:basedOn w:val="a"/>
    <w:uiPriority w:val="99"/>
    <w:rsid w:val="00DA3FEB"/>
    <w:pPr>
      <w:widowControl w:val="0"/>
      <w:overflowPunct/>
      <w:spacing w:line="363" w:lineRule="exact"/>
      <w:ind w:firstLine="725"/>
      <w:jc w:val="both"/>
    </w:pPr>
    <w:rPr>
      <w:rFonts w:eastAsiaTheme="minorEastAsia"/>
      <w:sz w:val="24"/>
      <w:szCs w:val="24"/>
    </w:rPr>
  </w:style>
  <w:style w:type="paragraph" w:customStyle="1" w:styleId="Style14">
    <w:name w:val="Style14"/>
    <w:basedOn w:val="a"/>
    <w:uiPriority w:val="99"/>
    <w:rsid w:val="00DA3FEB"/>
    <w:pPr>
      <w:widowControl w:val="0"/>
      <w:overflowPunct/>
    </w:pPr>
    <w:rPr>
      <w:rFonts w:eastAsiaTheme="minorEastAsia"/>
      <w:sz w:val="24"/>
      <w:szCs w:val="24"/>
    </w:rPr>
  </w:style>
  <w:style w:type="paragraph" w:customStyle="1" w:styleId="Style15">
    <w:name w:val="Style15"/>
    <w:basedOn w:val="a"/>
    <w:uiPriority w:val="99"/>
    <w:rsid w:val="00DA3FEB"/>
    <w:pPr>
      <w:widowControl w:val="0"/>
      <w:overflowPunct/>
    </w:pPr>
    <w:rPr>
      <w:rFonts w:eastAsiaTheme="minorEastAsia"/>
      <w:sz w:val="24"/>
      <w:szCs w:val="24"/>
    </w:rPr>
  </w:style>
  <w:style w:type="character" w:customStyle="1" w:styleId="FontStyle24">
    <w:name w:val="Font Style24"/>
    <w:basedOn w:val="a0"/>
    <w:uiPriority w:val="99"/>
    <w:rsid w:val="00DA3FEB"/>
    <w:rPr>
      <w:rFonts w:ascii="Times New Roman" w:hAnsi="Times New Roman" w:cs="Times New Roman"/>
      <w:sz w:val="28"/>
      <w:szCs w:val="28"/>
    </w:rPr>
  </w:style>
  <w:style w:type="character" w:customStyle="1" w:styleId="FontStyle25">
    <w:name w:val="Font Style25"/>
    <w:basedOn w:val="a0"/>
    <w:uiPriority w:val="99"/>
    <w:rsid w:val="00DA3FEB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26">
    <w:name w:val="Font Style26"/>
    <w:basedOn w:val="a0"/>
    <w:uiPriority w:val="99"/>
    <w:rsid w:val="00DA3FEB"/>
    <w:rPr>
      <w:rFonts w:ascii="Calibri" w:hAnsi="Calibri" w:cs="Calibri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AA77CA"/>
    <w:pPr>
      <w:widowControl w:val="0"/>
      <w:overflowPunct/>
      <w:spacing w:line="329" w:lineRule="exact"/>
      <w:ind w:firstLine="504"/>
      <w:jc w:val="both"/>
    </w:pPr>
    <w:rPr>
      <w:rFonts w:eastAsiaTheme="minorEastAsia"/>
      <w:sz w:val="24"/>
      <w:szCs w:val="24"/>
    </w:rPr>
  </w:style>
  <w:style w:type="character" w:customStyle="1" w:styleId="FontStyle11">
    <w:name w:val="Font Style11"/>
    <w:basedOn w:val="a0"/>
    <w:uiPriority w:val="99"/>
    <w:rsid w:val="00AA77CA"/>
    <w:rPr>
      <w:rFonts w:ascii="Times New Roman" w:hAnsi="Times New Roman" w:cs="Times New Roman"/>
      <w:sz w:val="28"/>
      <w:szCs w:val="28"/>
    </w:rPr>
  </w:style>
  <w:style w:type="paragraph" w:styleId="af3">
    <w:name w:val="Plain Text"/>
    <w:basedOn w:val="a"/>
    <w:link w:val="af4"/>
    <w:rsid w:val="00360CCF"/>
    <w:pPr>
      <w:overflowPunct/>
      <w:autoSpaceDE/>
      <w:autoSpaceDN/>
      <w:adjustRightInd/>
    </w:pPr>
    <w:rPr>
      <w:rFonts w:ascii="Courier New" w:hAnsi="Courier New" w:cs="Courier New"/>
    </w:rPr>
  </w:style>
  <w:style w:type="character" w:customStyle="1" w:styleId="af4">
    <w:name w:val="Текст Знак"/>
    <w:basedOn w:val="a0"/>
    <w:link w:val="af3"/>
    <w:rsid w:val="00360CCF"/>
    <w:rPr>
      <w:rFonts w:ascii="Courier New" w:eastAsia="Times New Roman" w:hAnsi="Courier New" w:cs="Courier New"/>
    </w:rPr>
  </w:style>
  <w:style w:type="paragraph" w:styleId="af5">
    <w:name w:val="No Spacing"/>
    <w:uiPriority w:val="1"/>
    <w:qFormat/>
    <w:rsid w:val="007B46A6"/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CA661A"/>
    <w:rPr>
      <w:rFonts w:eastAsia="Times New Roman"/>
      <w:b/>
      <w:sz w:val="24"/>
    </w:rPr>
  </w:style>
  <w:style w:type="paragraph" w:styleId="af6">
    <w:name w:val="List Bullet"/>
    <w:basedOn w:val="a"/>
    <w:autoRedefine/>
    <w:unhideWhenUsed/>
    <w:rsid w:val="00E30FC6"/>
    <w:pPr>
      <w:overflowPunct/>
      <w:autoSpaceDE/>
      <w:autoSpaceDN/>
      <w:adjustRightInd/>
      <w:ind w:firstLine="709"/>
      <w:jc w:val="both"/>
    </w:pPr>
    <w:rPr>
      <w:sz w:val="28"/>
      <w:szCs w:val="24"/>
    </w:rPr>
  </w:style>
  <w:style w:type="character" w:styleId="af7">
    <w:name w:val="Strong"/>
    <w:basedOn w:val="a0"/>
    <w:uiPriority w:val="22"/>
    <w:qFormat/>
    <w:rsid w:val="00CA4DAD"/>
    <w:rPr>
      <w:b/>
      <w:bCs/>
    </w:rPr>
  </w:style>
  <w:style w:type="character" w:styleId="af8">
    <w:name w:val="Hyperlink"/>
    <w:basedOn w:val="a0"/>
    <w:uiPriority w:val="99"/>
    <w:unhideWhenUsed/>
    <w:rsid w:val="00DB520F"/>
    <w:rPr>
      <w:color w:val="0000FF" w:themeColor="hyperlink"/>
      <w:u w:val="single"/>
    </w:rPr>
  </w:style>
  <w:style w:type="paragraph" w:styleId="af9">
    <w:name w:val="Normal (Web)"/>
    <w:basedOn w:val="a"/>
    <w:uiPriority w:val="99"/>
    <w:semiHidden/>
    <w:unhideWhenUsed/>
    <w:rsid w:val="00FB2099"/>
    <w:pPr>
      <w:overflowPunct/>
      <w:autoSpaceDE/>
      <w:autoSpaceDN/>
      <w:adjustRightInd/>
      <w:spacing w:before="100" w:beforeAutospacing="1" w:after="100" w:afterAutospacing="1"/>
    </w:pPr>
    <w:rPr>
      <w:rFonts w:eastAsiaTheme="minorHAns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C93"/>
    <w:pPr>
      <w:overflowPunct w:val="0"/>
      <w:autoSpaceDE w:val="0"/>
      <w:autoSpaceDN w:val="0"/>
      <w:adjustRightInd w:val="0"/>
    </w:pPr>
    <w:rPr>
      <w:rFonts w:eastAsia="Times New Roman"/>
    </w:rPr>
  </w:style>
  <w:style w:type="paragraph" w:styleId="1">
    <w:name w:val="heading 1"/>
    <w:basedOn w:val="a"/>
    <w:next w:val="a"/>
    <w:link w:val="10"/>
    <w:uiPriority w:val="99"/>
    <w:qFormat/>
    <w:rsid w:val="00CA661A"/>
    <w:pPr>
      <w:keepNext/>
      <w:ind w:right="-72" w:hanging="68"/>
      <w:jc w:val="center"/>
      <w:textAlignment w:val="baseline"/>
      <w:outlineLvl w:val="0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rsid w:val="00DF2C93"/>
    <w:rPr>
      <w:vertAlign w:val="superscript"/>
    </w:rPr>
  </w:style>
  <w:style w:type="table" w:styleId="a4">
    <w:name w:val="Table Grid"/>
    <w:basedOn w:val="a1"/>
    <w:rsid w:val="00DF2C9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248D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3E35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359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rsid w:val="00D946FE"/>
    <w:pPr>
      <w:jc w:val="center"/>
    </w:pPr>
    <w:rPr>
      <w:b/>
      <w:sz w:val="26"/>
    </w:rPr>
  </w:style>
  <w:style w:type="character" w:customStyle="1" w:styleId="a8">
    <w:name w:val="Основной текст Знак"/>
    <w:basedOn w:val="a0"/>
    <w:link w:val="a7"/>
    <w:rsid w:val="00D946FE"/>
    <w:rPr>
      <w:rFonts w:eastAsia="Times New Roman"/>
      <w:b/>
      <w:sz w:val="26"/>
      <w:szCs w:val="20"/>
      <w:lang w:eastAsia="ru-RU"/>
    </w:rPr>
  </w:style>
  <w:style w:type="paragraph" w:customStyle="1" w:styleId="Style2">
    <w:name w:val="Style2"/>
    <w:basedOn w:val="a"/>
    <w:uiPriority w:val="99"/>
    <w:rsid w:val="008257FC"/>
    <w:pPr>
      <w:widowControl w:val="0"/>
      <w:overflowPunct/>
      <w:spacing w:line="320" w:lineRule="exact"/>
      <w:ind w:firstLine="715"/>
      <w:jc w:val="both"/>
    </w:pPr>
    <w:rPr>
      <w:sz w:val="24"/>
      <w:szCs w:val="24"/>
    </w:rPr>
  </w:style>
  <w:style w:type="character" w:customStyle="1" w:styleId="FontStyle12">
    <w:name w:val="Font Style12"/>
    <w:basedOn w:val="a0"/>
    <w:uiPriority w:val="99"/>
    <w:rsid w:val="008257FC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basedOn w:val="a0"/>
    <w:uiPriority w:val="99"/>
    <w:rsid w:val="008257FC"/>
    <w:rPr>
      <w:rFonts w:ascii="Times New Roman" w:hAnsi="Times New Roman" w:cs="Times New Roman"/>
      <w:i/>
      <w:iCs/>
      <w:sz w:val="28"/>
      <w:szCs w:val="28"/>
    </w:rPr>
  </w:style>
  <w:style w:type="paragraph" w:customStyle="1" w:styleId="Style5">
    <w:name w:val="Style5"/>
    <w:basedOn w:val="a"/>
    <w:uiPriority w:val="99"/>
    <w:rsid w:val="008257FC"/>
    <w:pPr>
      <w:widowControl w:val="0"/>
      <w:overflowPunct/>
      <w:spacing w:line="320" w:lineRule="exact"/>
      <w:ind w:firstLine="715"/>
      <w:jc w:val="both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8257FC"/>
    <w:pPr>
      <w:widowControl w:val="0"/>
      <w:overflowPunct/>
      <w:spacing w:line="319" w:lineRule="exact"/>
      <w:ind w:firstLine="725"/>
    </w:pPr>
    <w:rPr>
      <w:sz w:val="24"/>
      <w:szCs w:val="24"/>
    </w:rPr>
  </w:style>
  <w:style w:type="paragraph" w:styleId="a9">
    <w:name w:val="footnote text"/>
    <w:basedOn w:val="a"/>
    <w:link w:val="aa"/>
    <w:uiPriority w:val="99"/>
    <w:unhideWhenUsed/>
    <w:rsid w:val="0079146B"/>
  </w:style>
  <w:style w:type="character" w:customStyle="1" w:styleId="aa">
    <w:name w:val="Текст сноски Знак"/>
    <w:basedOn w:val="a0"/>
    <w:link w:val="a9"/>
    <w:uiPriority w:val="99"/>
    <w:rsid w:val="0079146B"/>
    <w:rPr>
      <w:rFonts w:eastAsia="Times New Roman"/>
      <w:sz w:val="20"/>
      <w:szCs w:val="20"/>
      <w:lang w:eastAsia="ru-RU"/>
    </w:rPr>
  </w:style>
  <w:style w:type="paragraph" w:customStyle="1" w:styleId="ab">
    <w:name w:val="Прижатый влево"/>
    <w:basedOn w:val="a"/>
    <w:next w:val="a"/>
    <w:uiPriority w:val="99"/>
    <w:rsid w:val="0079146B"/>
    <w:pPr>
      <w:overflowPunct/>
    </w:pPr>
    <w:rPr>
      <w:rFonts w:ascii="Arial" w:eastAsia="Calibri" w:hAnsi="Arial" w:cs="Arial"/>
      <w:lang w:eastAsia="en-US"/>
    </w:rPr>
  </w:style>
  <w:style w:type="paragraph" w:customStyle="1" w:styleId="ConsPlusTitle">
    <w:name w:val="ConsPlusTitle"/>
    <w:rsid w:val="007B348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c">
    <w:name w:val="header"/>
    <w:basedOn w:val="a"/>
    <w:link w:val="ad"/>
    <w:uiPriority w:val="99"/>
    <w:unhideWhenUsed/>
    <w:rsid w:val="00850FC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50FCA"/>
    <w:rPr>
      <w:rFonts w:eastAsia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850FC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50FCA"/>
    <w:rPr>
      <w:rFonts w:eastAsia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4D515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0">
    <w:name w:val="Document Map"/>
    <w:basedOn w:val="a"/>
    <w:link w:val="af1"/>
    <w:uiPriority w:val="99"/>
    <w:semiHidden/>
    <w:unhideWhenUsed/>
    <w:rsid w:val="00BB6A1B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BB6A1B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basedOn w:val="a"/>
    <w:uiPriority w:val="34"/>
    <w:qFormat/>
    <w:rsid w:val="000C4338"/>
    <w:pPr>
      <w:ind w:left="720"/>
      <w:contextualSpacing/>
    </w:pPr>
  </w:style>
  <w:style w:type="paragraph" w:customStyle="1" w:styleId="Style8">
    <w:name w:val="Style8"/>
    <w:basedOn w:val="a"/>
    <w:uiPriority w:val="99"/>
    <w:rsid w:val="00394D94"/>
    <w:pPr>
      <w:widowControl w:val="0"/>
      <w:overflowPunct/>
      <w:spacing w:line="329" w:lineRule="exact"/>
      <w:ind w:firstLine="706"/>
      <w:jc w:val="both"/>
    </w:pPr>
    <w:rPr>
      <w:rFonts w:eastAsiaTheme="minorEastAsia"/>
      <w:sz w:val="24"/>
      <w:szCs w:val="24"/>
    </w:rPr>
  </w:style>
  <w:style w:type="character" w:customStyle="1" w:styleId="FontStyle15">
    <w:name w:val="Font Style15"/>
    <w:basedOn w:val="a0"/>
    <w:uiPriority w:val="99"/>
    <w:rsid w:val="00394D94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"/>
    <w:uiPriority w:val="99"/>
    <w:rsid w:val="00DA3FEB"/>
    <w:pPr>
      <w:widowControl w:val="0"/>
      <w:overflowPunct/>
      <w:spacing w:line="365" w:lineRule="exact"/>
    </w:pPr>
    <w:rPr>
      <w:rFonts w:eastAsiaTheme="minorEastAsia"/>
      <w:sz w:val="24"/>
      <w:szCs w:val="24"/>
    </w:rPr>
  </w:style>
  <w:style w:type="paragraph" w:customStyle="1" w:styleId="Style11">
    <w:name w:val="Style11"/>
    <w:basedOn w:val="a"/>
    <w:uiPriority w:val="99"/>
    <w:rsid w:val="00DA3FEB"/>
    <w:pPr>
      <w:widowControl w:val="0"/>
      <w:overflowPunct/>
      <w:spacing w:line="362" w:lineRule="exact"/>
      <w:ind w:firstLine="720"/>
      <w:jc w:val="both"/>
    </w:pPr>
    <w:rPr>
      <w:rFonts w:eastAsiaTheme="minorEastAsia"/>
      <w:sz w:val="24"/>
      <w:szCs w:val="24"/>
    </w:rPr>
  </w:style>
  <w:style w:type="paragraph" w:customStyle="1" w:styleId="Style12">
    <w:name w:val="Style12"/>
    <w:basedOn w:val="a"/>
    <w:uiPriority w:val="99"/>
    <w:rsid w:val="00DA3FEB"/>
    <w:pPr>
      <w:widowControl w:val="0"/>
      <w:overflowPunct/>
      <w:spacing w:line="363" w:lineRule="exact"/>
      <w:ind w:firstLine="725"/>
      <w:jc w:val="both"/>
    </w:pPr>
    <w:rPr>
      <w:rFonts w:eastAsiaTheme="minorEastAsia"/>
      <w:sz w:val="24"/>
      <w:szCs w:val="24"/>
    </w:rPr>
  </w:style>
  <w:style w:type="paragraph" w:customStyle="1" w:styleId="Style14">
    <w:name w:val="Style14"/>
    <w:basedOn w:val="a"/>
    <w:uiPriority w:val="99"/>
    <w:rsid w:val="00DA3FEB"/>
    <w:pPr>
      <w:widowControl w:val="0"/>
      <w:overflowPunct/>
    </w:pPr>
    <w:rPr>
      <w:rFonts w:eastAsiaTheme="minorEastAsia"/>
      <w:sz w:val="24"/>
      <w:szCs w:val="24"/>
    </w:rPr>
  </w:style>
  <w:style w:type="paragraph" w:customStyle="1" w:styleId="Style15">
    <w:name w:val="Style15"/>
    <w:basedOn w:val="a"/>
    <w:uiPriority w:val="99"/>
    <w:rsid w:val="00DA3FEB"/>
    <w:pPr>
      <w:widowControl w:val="0"/>
      <w:overflowPunct/>
    </w:pPr>
    <w:rPr>
      <w:rFonts w:eastAsiaTheme="minorEastAsia"/>
      <w:sz w:val="24"/>
      <w:szCs w:val="24"/>
    </w:rPr>
  </w:style>
  <w:style w:type="character" w:customStyle="1" w:styleId="FontStyle24">
    <w:name w:val="Font Style24"/>
    <w:basedOn w:val="a0"/>
    <w:uiPriority w:val="99"/>
    <w:rsid w:val="00DA3FEB"/>
    <w:rPr>
      <w:rFonts w:ascii="Times New Roman" w:hAnsi="Times New Roman" w:cs="Times New Roman"/>
      <w:sz w:val="28"/>
      <w:szCs w:val="28"/>
    </w:rPr>
  </w:style>
  <w:style w:type="character" w:customStyle="1" w:styleId="FontStyle25">
    <w:name w:val="Font Style25"/>
    <w:basedOn w:val="a0"/>
    <w:uiPriority w:val="99"/>
    <w:rsid w:val="00DA3FEB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26">
    <w:name w:val="Font Style26"/>
    <w:basedOn w:val="a0"/>
    <w:uiPriority w:val="99"/>
    <w:rsid w:val="00DA3FEB"/>
    <w:rPr>
      <w:rFonts w:ascii="Calibri" w:hAnsi="Calibri" w:cs="Calibri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AA77CA"/>
    <w:pPr>
      <w:widowControl w:val="0"/>
      <w:overflowPunct/>
      <w:spacing w:line="329" w:lineRule="exact"/>
      <w:ind w:firstLine="504"/>
      <w:jc w:val="both"/>
    </w:pPr>
    <w:rPr>
      <w:rFonts w:eastAsiaTheme="minorEastAsia"/>
      <w:sz w:val="24"/>
      <w:szCs w:val="24"/>
    </w:rPr>
  </w:style>
  <w:style w:type="character" w:customStyle="1" w:styleId="FontStyle11">
    <w:name w:val="Font Style11"/>
    <w:basedOn w:val="a0"/>
    <w:uiPriority w:val="99"/>
    <w:rsid w:val="00AA77CA"/>
    <w:rPr>
      <w:rFonts w:ascii="Times New Roman" w:hAnsi="Times New Roman" w:cs="Times New Roman"/>
      <w:sz w:val="28"/>
      <w:szCs w:val="28"/>
    </w:rPr>
  </w:style>
  <w:style w:type="paragraph" w:styleId="af3">
    <w:name w:val="Plain Text"/>
    <w:basedOn w:val="a"/>
    <w:link w:val="af4"/>
    <w:rsid w:val="00360CCF"/>
    <w:pPr>
      <w:overflowPunct/>
      <w:autoSpaceDE/>
      <w:autoSpaceDN/>
      <w:adjustRightInd/>
    </w:pPr>
    <w:rPr>
      <w:rFonts w:ascii="Courier New" w:hAnsi="Courier New" w:cs="Courier New"/>
    </w:rPr>
  </w:style>
  <w:style w:type="character" w:customStyle="1" w:styleId="af4">
    <w:name w:val="Текст Знак"/>
    <w:basedOn w:val="a0"/>
    <w:link w:val="af3"/>
    <w:rsid w:val="00360CCF"/>
    <w:rPr>
      <w:rFonts w:ascii="Courier New" w:eastAsia="Times New Roman" w:hAnsi="Courier New" w:cs="Courier New"/>
    </w:rPr>
  </w:style>
  <w:style w:type="paragraph" w:styleId="af5">
    <w:name w:val="No Spacing"/>
    <w:uiPriority w:val="1"/>
    <w:qFormat/>
    <w:rsid w:val="007B46A6"/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CA661A"/>
    <w:rPr>
      <w:rFonts w:eastAsia="Times New Roman"/>
      <w:b/>
      <w:sz w:val="24"/>
    </w:rPr>
  </w:style>
  <w:style w:type="paragraph" w:styleId="af6">
    <w:name w:val="List Bullet"/>
    <w:basedOn w:val="a"/>
    <w:autoRedefine/>
    <w:unhideWhenUsed/>
    <w:rsid w:val="00E30FC6"/>
    <w:pPr>
      <w:overflowPunct/>
      <w:autoSpaceDE/>
      <w:autoSpaceDN/>
      <w:adjustRightInd/>
      <w:ind w:firstLine="709"/>
      <w:jc w:val="both"/>
    </w:pPr>
    <w:rPr>
      <w:sz w:val="28"/>
      <w:szCs w:val="24"/>
    </w:rPr>
  </w:style>
  <w:style w:type="character" w:styleId="af7">
    <w:name w:val="Strong"/>
    <w:basedOn w:val="a0"/>
    <w:uiPriority w:val="22"/>
    <w:qFormat/>
    <w:rsid w:val="00CA4DAD"/>
    <w:rPr>
      <w:b/>
      <w:bCs/>
    </w:rPr>
  </w:style>
  <w:style w:type="character" w:styleId="af8">
    <w:name w:val="Hyperlink"/>
    <w:basedOn w:val="a0"/>
    <w:uiPriority w:val="99"/>
    <w:unhideWhenUsed/>
    <w:rsid w:val="00DB520F"/>
    <w:rPr>
      <w:color w:val="0000FF" w:themeColor="hyperlink"/>
      <w:u w:val="single"/>
    </w:rPr>
  </w:style>
  <w:style w:type="paragraph" w:styleId="af9">
    <w:name w:val="Normal (Web)"/>
    <w:basedOn w:val="a"/>
    <w:uiPriority w:val="99"/>
    <w:semiHidden/>
    <w:unhideWhenUsed/>
    <w:rsid w:val="00FB2099"/>
    <w:pPr>
      <w:overflowPunct/>
      <w:autoSpaceDE/>
      <w:autoSpaceDN/>
      <w:adjustRightInd/>
      <w:spacing w:before="100" w:beforeAutospacing="1" w:after="100" w:afterAutospacing="1"/>
    </w:pPr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3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gosuslugi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D483F-6FD8-4C78-ACD4-791035212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61E406AB.dotm</Template>
  <TotalTime>1</TotalTime>
  <Pages>3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МСР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Евгений</dc:creator>
  <cp:lastModifiedBy>Неудахин</cp:lastModifiedBy>
  <cp:revision>2</cp:revision>
  <cp:lastPrinted>2015-04-06T07:55:00Z</cp:lastPrinted>
  <dcterms:created xsi:type="dcterms:W3CDTF">2015-12-23T04:34:00Z</dcterms:created>
  <dcterms:modified xsi:type="dcterms:W3CDTF">2015-12-23T04:34:00Z</dcterms:modified>
</cp:coreProperties>
</file>